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7A92" w14:textId="1BA0BB0C" w:rsidR="00121D2F" w:rsidRPr="00A61CE1" w:rsidRDefault="00A61CE1" w:rsidP="00A61CE1">
      <w:pPr>
        <w:suppressAutoHyphens/>
        <w:adjustRightInd w:val="0"/>
        <w:snapToGrid w:val="0"/>
        <w:spacing w:line="276" w:lineRule="auto"/>
        <w:jc w:val="left"/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de-DE" w:bidi="en-US"/>
        </w:rPr>
        <w:t xml:space="preserve">Table S1 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List of species of </w:t>
      </w:r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Dendrobium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 used in the molecular study for markers </w:t>
      </w:r>
      <w:proofErr w:type="spellStart"/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Xdh</w:t>
      </w:r>
      <w:proofErr w:type="spellEnd"/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, ITS, </w:t>
      </w:r>
      <w:proofErr w:type="spellStart"/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trn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>L-</w:t>
      </w:r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trn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>F</w:t>
      </w:r>
      <w:proofErr w:type="spellEnd"/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 including Accession Number and GenBank Accession Number. </w:t>
      </w:r>
    </w:p>
    <w:p w14:paraId="00454DD6" w14:textId="2333EE74" w:rsidR="00121D2F" w:rsidRPr="00656C7F" w:rsidRDefault="00CC354E" w:rsidP="00121D2F">
      <w:pPr>
        <w:pStyle w:val="MDPI62BackMatter"/>
        <w:spacing w:line="480" w:lineRule="auto"/>
        <w:ind w:left="0"/>
        <w:jc w:val="left"/>
        <w:rPr>
          <w:rFonts w:ascii="Times New Roman" w:hAnsi="Times New Roman"/>
          <w:sz w:val="24"/>
          <w:szCs w:val="24"/>
        </w:rPr>
      </w:pPr>
      <w:r w:rsidRPr="004F7175"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  <w:drawing>
          <wp:inline distT="0" distB="0" distL="0" distR="0" wp14:anchorId="1A4F962F" wp14:editId="47EF6EFA">
            <wp:extent cx="5595620" cy="7793011"/>
            <wp:effectExtent l="0" t="0" r="508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S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9"/>
                    <a:stretch/>
                  </pic:blipFill>
                  <pic:spPr bwMode="auto">
                    <a:xfrm>
                      <a:off x="0" y="0"/>
                      <a:ext cx="5596128" cy="7793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C1906F" w14:textId="55915047" w:rsidR="00021534" w:rsidRDefault="00021534" w:rsidP="00656C7F">
      <w:pPr>
        <w:pStyle w:val="MDPI63Notes"/>
        <w:spacing w:line="480" w:lineRule="auto"/>
        <w:jc w:val="left"/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</w:pPr>
    </w:p>
    <w:p w14:paraId="42C1A862" w14:textId="2B465995" w:rsidR="00021534" w:rsidRDefault="00021534" w:rsidP="00656C7F">
      <w:pPr>
        <w:pStyle w:val="MDPI63Notes"/>
        <w:spacing w:line="480" w:lineRule="auto"/>
        <w:jc w:val="left"/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</w:pPr>
    </w:p>
    <w:p w14:paraId="118B09AB" w14:textId="77777777" w:rsidR="00A61CE1" w:rsidRDefault="00A61CE1" w:rsidP="00A61CE1">
      <w:pPr>
        <w:suppressAutoHyphens/>
        <w:adjustRightInd w:val="0"/>
        <w:snapToGrid w:val="0"/>
        <w:spacing w:line="276" w:lineRule="auto"/>
        <w:jc w:val="left"/>
        <w:rPr>
          <w:rFonts w:ascii="Times New Roman" w:eastAsia="Times New Roman" w:hAnsi="Times New Roman"/>
          <w:b/>
          <w:snapToGrid w:val="0"/>
          <w:sz w:val="24"/>
          <w:szCs w:val="24"/>
          <w:lang w:eastAsia="de-DE" w:bidi="en-US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de-DE" w:bidi="en-US"/>
        </w:rPr>
        <w:lastRenderedPageBreak/>
        <w:t xml:space="preserve">Table S2 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List of species of </w:t>
      </w:r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Dendrobium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 used in the molecular study for markers ITS, </w:t>
      </w:r>
      <w:proofErr w:type="spellStart"/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trn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>L-</w:t>
      </w:r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trn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>F</w:t>
      </w:r>
      <w:proofErr w:type="spellEnd"/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, </w:t>
      </w:r>
      <w:proofErr w:type="spellStart"/>
      <w:r w:rsidRPr="008949C7">
        <w:rPr>
          <w:rFonts w:ascii="Times New Roman" w:eastAsia="Times New Roman" w:hAnsi="Times New Roman"/>
          <w:i/>
          <w:snapToGrid w:val="0"/>
          <w:sz w:val="24"/>
          <w:szCs w:val="24"/>
          <w:lang w:eastAsia="de-DE" w:bidi="en-US"/>
        </w:rPr>
        <w:t>mat</w:t>
      </w:r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>K</w:t>
      </w:r>
      <w:proofErr w:type="spellEnd"/>
      <w:r>
        <w:rPr>
          <w:rFonts w:ascii="Times New Roman" w:eastAsia="Times New Roman" w:hAnsi="Times New Roman"/>
          <w:snapToGrid w:val="0"/>
          <w:sz w:val="24"/>
          <w:szCs w:val="24"/>
          <w:lang w:eastAsia="de-DE" w:bidi="en-US"/>
        </w:rPr>
        <w:t xml:space="preserve"> including GenBank Accession Number.</w:t>
      </w:r>
    </w:p>
    <w:p w14:paraId="261BE2F2" w14:textId="17D47CB9" w:rsidR="00121D2F" w:rsidRDefault="00121D2F" w:rsidP="00656C7F">
      <w:pPr>
        <w:pStyle w:val="MDPI63Notes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  <w:drawing>
          <wp:inline distT="0" distB="0" distL="0" distR="0" wp14:anchorId="15BD2F2F" wp14:editId="22935216">
            <wp:extent cx="4381500" cy="8888138"/>
            <wp:effectExtent l="0" t="0" r="0" b="825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ary_Table_S2-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9"/>
                    <a:stretch/>
                  </pic:blipFill>
                  <pic:spPr bwMode="auto">
                    <a:xfrm>
                      <a:off x="0" y="0"/>
                      <a:ext cx="4383726" cy="8892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09602" w14:textId="0D3D0136" w:rsidR="00121D2F" w:rsidRPr="00656C7F" w:rsidRDefault="00121D2F" w:rsidP="00656C7F">
      <w:pPr>
        <w:pStyle w:val="MDPI63Notes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  <w:lastRenderedPageBreak/>
        <w:drawing>
          <wp:inline distT="0" distB="0" distL="0" distR="0" wp14:anchorId="39FD7005" wp14:editId="283B562D">
            <wp:extent cx="4429760" cy="9558020"/>
            <wp:effectExtent l="0" t="0" r="889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ary_Table_S2-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955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napToGrid/>
          <w:sz w:val="24"/>
          <w:szCs w:val="24"/>
          <w:lang w:val="pl-PL" w:eastAsia="pl-PL" w:bidi="ar-SA"/>
        </w:rPr>
        <w:lastRenderedPageBreak/>
        <w:drawing>
          <wp:inline distT="0" distB="0" distL="0" distR="0" wp14:anchorId="78642BE9" wp14:editId="465A2ACE">
            <wp:extent cx="4431600" cy="7431421"/>
            <wp:effectExtent l="0" t="0" r="762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ary_Table_S2-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1600" cy="7431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1D2F" w:rsidRPr="00656C7F" w:rsidSect="00BF7640">
      <w:headerReference w:type="even" r:id="rId12"/>
      <w:footerReference w:type="default" r:id="rId13"/>
      <w:footerReference w:type="first" r:id="rId14"/>
      <w:pgSz w:w="11906" w:h="16838" w:code="9"/>
      <w:pgMar w:top="709" w:right="720" w:bottom="1077" w:left="720" w:header="1021" w:footer="340" w:gutter="0"/>
      <w:pgNumType w:start="1"/>
      <w:cols w:space="425"/>
      <w:titlePg/>
      <w:bidi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C4A89" w14:textId="77777777" w:rsidR="00CE7D2B" w:rsidRDefault="00CE7D2B">
      <w:pPr>
        <w:spacing w:line="240" w:lineRule="auto"/>
      </w:pPr>
      <w:r>
        <w:separator/>
      </w:r>
    </w:p>
  </w:endnote>
  <w:endnote w:type="continuationSeparator" w:id="0">
    <w:p w14:paraId="6EB46A61" w14:textId="77777777" w:rsidR="00CE7D2B" w:rsidRDefault="00CE7D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A3FFF" w14:textId="77777777" w:rsidR="006546B4" w:rsidRPr="00786E35" w:rsidRDefault="006546B4" w:rsidP="00E84705">
    <w:pPr>
      <w:pStyle w:val="Stopka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52DF1" w14:textId="6169A873" w:rsidR="006546B4" w:rsidRPr="00372FCD" w:rsidRDefault="006546B4" w:rsidP="00126F73">
    <w:pPr>
      <w:tabs>
        <w:tab w:val="right" w:pos="10466"/>
      </w:tabs>
      <w:adjustRightInd w:val="0"/>
      <w:snapToGrid w:val="0"/>
      <w:spacing w:line="240" w:lineRule="auto"/>
      <w:rPr>
        <w:sz w:val="16"/>
        <w:szCs w:val="16"/>
        <w:lang w:val="fr-CH"/>
      </w:rPr>
    </w:pPr>
    <w:r>
      <w:rPr>
        <w:i/>
        <w:sz w:val="16"/>
        <w:szCs w:val="16"/>
      </w:rPr>
      <w:ptab w:relativeTo="margin" w:alignment="center" w:leader="none"/>
    </w:r>
    <w:r w:rsidRPr="00372FCD">
      <w:rPr>
        <w:sz w:val="16"/>
        <w:szCs w:val="16"/>
        <w:lang w:val="fr-CH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2ADB" w14:textId="77777777" w:rsidR="00CE7D2B" w:rsidRDefault="00CE7D2B">
      <w:pPr>
        <w:spacing w:line="240" w:lineRule="auto"/>
      </w:pPr>
      <w:r>
        <w:separator/>
      </w:r>
    </w:p>
  </w:footnote>
  <w:footnote w:type="continuationSeparator" w:id="0">
    <w:p w14:paraId="2D05B651" w14:textId="77777777" w:rsidR="00CE7D2B" w:rsidRDefault="00CE7D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C8CDA" w14:textId="77777777" w:rsidR="006546B4" w:rsidRDefault="006546B4" w:rsidP="00E84705">
    <w:pPr>
      <w:pStyle w:val="Nagwek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468F5"/>
    <w:multiLevelType w:val="hybridMultilevel"/>
    <w:tmpl w:val="2C5045A6"/>
    <w:lvl w:ilvl="0" w:tplc="470CF816">
      <w:start w:val="1"/>
      <w:numFmt w:val="bullet"/>
      <w:lvlRestart w:val="0"/>
      <w:pStyle w:val="MDPI38bullet"/>
      <w:lvlText w:val=""/>
      <w:lvlJc w:val="left"/>
      <w:pPr>
        <w:ind w:left="3033" w:hanging="425"/>
      </w:pPr>
      <w:rPr>
        <w:rFonts w:ascii="Symbol" w:hAnsi="Symbol" w:hint="default"/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C4D22"/>
    <w:multiLevelType w:val="hybridMultilevel"/>
    <w:tmpl w:val="29E20A30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C6F5D"/>
    <w:multiLevelType w:val="hybridMultilevel"/>
    <w:tmpl w:val="8BFE0D56"/>
    <w:lvl w:ilvl="0" w:tplc="CCCE9BD4">
      <w:start w:val="1"/>
      <w:numFmt w:val="bullet"/>
      <w:lvlRestart w:val="0"/>
      <w:lvlText w:val=""/>
      <w:lvlJc w:val="left"/>
      <w:pPr>
        <w:ind w:left="3033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3" w15:restartNumberingAfterBreak="0">
    <w:nsid w:val="23890080"/>
    <w:multiLevelType w:val="hybridMultilevel"/>
    <w:tmpl w:val="4E9AF442"/>
    <w:lvl w:ilvl="0" w:tplc="7472B990">
      <w:start w:val="1"/>
      <w:numFmt w:val="decimal"/>
      <w:lvlRestart w:val="0"/>
      <w:pStyle w:val="MDPI37itemize"/>
      <w:lvlText w:val="%1."/>
      <w:lvlJc w:val="left"/>
      <w:pPr>
        <w:ind w:left="3033" w:hanging="425"/>
      </w:pPr>
      <w:rPr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4048" w:hanging="360"/>
      </w:pPr>
    </w:lvl>
    <w:lvl w:ilvl="2" w:tplc="0409001B" w:tentative="1">
      <w:start w:val="1"/>
      <w:numFmt w:val="lowerRoman"/>
      <w:lvlText w:val="%3."/>
      <w:lvlJc w:val="right"/>
      <w:pPr>
        <w:ind w:left="4768" w:hanging="180"/>
      </w:pPr>
    </w:lvl>
    <w:lvl w:ilvl="3" w:tplc="0409000F" w:tentative="1">
      <w:start w:val="1"/>
      <w:numFmt w:val="decimal"/>
      <w:lvlText w:val="%4."/>
      <w:lvlJc w:val="left"/>
      <w:pPr>
        <w:ind w:left="5488" w:hanging="360"/>
      </w:pPr>
    </w:lvl>
    <w:lvl w:ilvl="4" w:tplc="04090019" w:tentative="1">
      <w:start w:val="1"/>
      <w:numFmt w:val="lowerLetter"/>
      <w:lvlText w:val="%5."/>
      <w:lvlJc w:val="left"/>
      <w:pPr>
        <w:ind w:left="6208" w:hanging="360"/>
      </w:pPr>
    </w:lvl>
    <w:lvl w:ilvl="5" w:tplc="0409001B" w:tentative="1">
      <w:start w:val="1"/>
      <w:numFmt w:val="lowerRoman"/>
      <w:lvlText w:val="%6."/>
      <w:lvlJc w:val="right"/>
      <w:pPr>
        <w:ind w:left="6928" w:hanging="180"/>
      </w:pPr>
    </w:lvl>
    <w:lvl w:ilvl="6" w:tplc="0409000F" w:tentative="1">
      <w:start w:val="1"/>
      <w:numFmt w:val="decimal"/>
      <w:lvlText w:val="%7."/>
      <w:lvlJc w:val="left"/>
      <w:pPr>
        <w:ind w:left="7648" w:hanging="360"/>
      </w:pPr>
    </w:lvl>
    <w:lvl w:ilvl="7" w:tplc="04090019" w:tentative="1">
      <w:start w:val="1"/>
      <w:numFmt w:val="lowerLetter"/>
      <w:lvlText w:val="%8."/>
      <w:lvlJc w:val="left"/>
      <w:pPr>
        <w:ind w:left="8368" w:hanging="360"/>
      </w:pPr>
    </w:lvl>
    <w:lvl w:ilvl="8" w:tplc="0409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4" w15:restartNumberingAfterBreak="0">
    <w:nsid w:val="250A245F"/>
    <w:multiLevelType w:val="hybridMultilevel"/>
    <w:tmpl w:val="E1A04472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E0740"/>
    <w:multiLevelType w:val="hybridMultilevel"/>
    <w:tmpl w:val="21029E70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5051C"/>
    <w:multiLevelType w:val="hybridMultilevel"/>
    <w:tmpl w:val="D6480D34"/>
    <w:lvl w:ilvl="0" w:tplc="CDCEE7DA">
      <w:start w:val="1"/>
      <w:numFmt w:val="decimal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82E1BA0"/>
    <w:multiLevelType w:val="hybridMultilevel"/>
    <w:tmpl w:val="EF3C6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A6535"/>
    <w:multiLevelType w:val="hybridMultilevel"/>
    <w:tmpl w:val="3CB68362"/>
    <w:lvl w:ilvl="0" w:tplc="B2367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127154C"/>
    <w:multiLevelType w:val="hybridMultilevel"/>
    <w:tmpl w:val="38C2C5BC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2771B"/>
    <w:multiLevelType w:val="hybridMultilevel"/>
    <w:tmpl w:val="A2A06AAC"/>
    <w:lvl w:ilvl="0" w:tplc="C788203A">
      <w:start w:val="1"/>
      <w:numFmt w:val="decimal"/>
      <w:lvlRestart w:val="0"/>
      <w:lvlText w:val="%1"/>
      <w:lvlJc w:val="left"/>
      <w:pPr>
        <w:ind w:left="425" w:hanging="425"/>
      </w:pPr>
      <w:rPr>
        <w:rFonts w:hint="eastAsia"/>
        <w:caps w:val="0"/>
        <w:strike w:val="0"/>
        <w:dstrike w:val="0"/>
        <w:vanish w:val="0"/>
        <w:sz w:val="18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75B53"/>
    <w:multiLevelType w:val="hybridMultilevel"/>
    <w:tmpl w:val="A0DCA02E"/>
    <w:lvl w:ilvl="0" w:tplc="5CB0595C">
      <w:start w:val="1"/>
      <w:numFmt w:val="decimal"/>
      <w:lvlRestart w:val="0"/>
      <w:lvlText w:val="%1."/>
      <w:lvlJc w:val="left"/>
      <w:pPr>
        <w:ind w:left="3033" w:hanging="425"/>
      </w:pPr>
    </w:lvl>
    <w:lvl w:ilvl="1" w:tplc="04090019" w:tentative="1">
      <w:start w:val="1"/>
      <w:numFmt w:val="lowerLetter"/>
      <w:lvlText w:val="%2."/>
      <w:lvlJc w:val="left"/>
      <w:pPr>
        <w:ind w:left="3691" w:hanging="360"/>
      </w:pPr>
    </w:lvl>
    <w:lvl w:ilvl="2" w:tplc="0409001B" w:tentative="1">
      <w:start w:val="1"/>
      <w:numFmt w:val="lowerRoman"/>
      <w:lvlText w:val="%3."/>
      <w:lvlJc w:val="right"/>
      <w:pPr>
        <w:ind w:left="4411" w:hanging="180"/>
      </w:pPr>
    </w:lvl>
    <w:lvl w:ilvl="3" w:tplc="0409000F" w:tentative="1">
      <w:start w:val="1"/>
      <w:numFmt w:val="decimal"/>
      <w:lvlText w:val="%4."/>
      <w:lvlJc w:val="left"/>
      <w:pPr>
        <w:ind w:left="5131" w:hanging="360"/>
      </w:pPr>
    </w:lvl>
    <w:lvl w:ilvl="4" w:tplc="04090019" w:tentative="1">
      <w:start w:val="1"/>
      <w:numFmt w:val="lowerLetter"/>
      <w:lvlText w:val="%5."/>
      <w:lvlJc w:val="left"/>
      <w:pPr>
        <w:ind w:left="5851" w:hanging="360"/>
      </w:pPr>
    </w:lvl>
    <w:lvl w:ilvl="5" w:tplc="0409001B" w:tentative="1">
      <w:start w:val="1"/>
      <w:numFmt w:val="lowerRoman"/>
      <w:lvlText w:val="%6."/>
      <w:lvlJc w:val="right"/>
      <w:pPr>
        <w:ind w:left="6571" w:hanging="180"/>
      </w:pPr>
    </w:lvl>
    <w:lvl w:ilvl="6" w:tplc="0409000F" w:tentative="1">
      <w:start w:val="1"/>
      <w:numFmt w:val="decimal"/>
      <w:lvlText w:val="%7."/>
      <w:lvlJc w:val="left"/>
      <w:pPr>
        <w:ind w:left="7291" w:hanging="360"/>
      </w:pPr>
    </w:lvl>
    <w:lvl w:ilvl="7" w:tplc="04090019" w:tentative="1">
      <w:start w:val="1"/>
      <w:numFmt w:val="lowerLetter"/>
      <w:lvlText w:val="%8."/>
      <w:lvlJc w:val="left"/>
      <w:pPr>
        <w:ind w:left="8011" w:hanging="360"/>
      </w:pPr>
    </w:lvl>
    <w:lvl w:ilvl="8" w:tplc="0409001B" w:tentative="1">
      <w:start w:val="1"/>
      <w:numFmt w:val="lowerRoman"/>
      <w:lvlText w:val="%9."/>
      <w:lvlJc w:val="right"/>
      <w:pPr>
        <w:ind w:left="8731" w:hanging="180"/>
      </w:pPr>
    </w:lvl>
  </w:abstractNum>
  <w:abstractNum w:abstractNumId="12" w15:restartNumberingAfterBreak="0">
    <w:nsid w:val="557F431B"/>
    <w:multiLevelType w:val="hybridMultilevel"/>
    <w:tmpl w:val="4894DC8C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50606"/>
    <w:multiLevelType w:val="hybridMultilevel"/>
    <w:tmpl w:val="A2CE4D4A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14E71"/>
    <w:multiLevelType w:val="hybridMultilevel"/>
    <w:tmpl w:val="3AFA0590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F526E6"/>
    <w:multiLevelType w:val="hybridMultilevel"/>
    <w:tmpl w:val="3962BF1A"/>
    <w:lvl w:ilvl="0" w:tplc="B6961E42">
      <w:start w:val="1"/>
      <w:numFmt w:val="decimal"/>
      <w:lvlRestart w:val="0"/>
      <w:pStyle w:val="MDPI71References"/>
      <w:lvlText w:val="%1."/>
      <w:lvlJc w:val="left"/>
      <w:pPr>
        <w:ind w:left="425" w:hanging="425"/>
      </w:pPr>
      <w:rPr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D5736"/>
    <w:multiLevelType w:val="hybridMultilevel"/>
    <w:tmpl w:val="7E201858"/>
    <w:lvl w:ilvl="0" w:tplc="7736F520">
      <w:start w:val="1"/>
      <w:numFmt w:val="decimal"/>
      <w:lvlRestart w:val="0"/>
      <w:lvlText w:val="%1."/>
      <w:lvlJc w:val="left"/>
      <w:pPr>
        <w:ind w:left="425" w:hanging="425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11DBC"/>
    <w:multiLevelType w:val="hybridMultilevel"/>
    <w:tmpl w:val="766A2AA8"/>
    <w:lvl w:ilvl="0" w:tplc="20108792">
      <w:start w:val="1"/>
      <w:numFmt w:val="decimal"/>
      <w:lvlRestart w:val="0"/>
      <w:pStyle w:val="MDPI71FootNotes"/>
      <w:lvlText w:val="%1."/>
      <w:lvlJc w:val="left"/>
      <w:pPr>
        <w:ind w:left="425" w:hanging="425"/>
      </w:pPr>
      <w:rPr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19866">
    <w:abstractNumId w:val="6"/>
  </w:num>
  <w:num w:numId="2" w16cid:durableId="1101216670">
    <w:abstractNumId w:val="8"/>
  </w:num>
  <w:num w:numId="3" w16cid:durableId="1484546737">
    <w:abstractNumId w:val="4"/>
  </w:num>
  <w:num w:numId="4" w16cid:durableId="14456869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9643813">
    <w:abstractNumId w:val="7"/>
  </w:num>
  <w:num w:numId="6" w16cid:durableId="694426485">
    <w:abstractNumId w:val="11"/>
  </w:num>
  <w:num w:numId="7" w16cid:durableId="931283327">
    <w:abstractNumId w:val="2"/>
  </w:num>
  <w:num w:numId="8" w16cid:durableId="1271279619">
    <w:abstractNumId w:val="11"/>
  </w:num>
  <w:num w:numId="9" w16cid:durableId="1468232225">
    <w:abstractNumId w:val="2"/>
  </w:num>
  <w:num w:numId="10" w16cid:durableId="512569391">
    <w:abstractNumId w:val="11"/>
  </w:num>
  <w:num w:numId="11" w16cid:durableId="1954629242">
    <w:abstractNumId w:val="2"/>
  </w:num>
  <w:num w:numId="12" w16cid:durableId="416901536">
    <w:abstractNumId w:val="16"/>
  </w:num>
  <w:num w:numId="13" w16cid:durableId="287861635">
    <w:abstractNumId w:val="11"/>
  </w:num>
  <w:num w:numId="14" w16cid:durableId="1619871960">
    <w:abstractNumId w:val="2"/>
  </w:num>
  <w:num w:numId="15" w16cid:durableId="954947248">
    <w:abstractNumId w:val="0"/>
  </w:num>
  <w:num w:numId="16" w16cid:durableId="278611680">
    <w:abstractNumId w:val="10"/>
  </w:num>
  <w:num w:numId="17" w16cid:durableId="1596742119">
    <w:abstractNumId w:val="0"/>
  </w:num>
  <w:num w:numId="18" w16cid:durableId="1364137546">
    <w:abstractNumId w:val="11"/>
  </w:num>
  <w:num w:numId="19" w16cid:durableId="332269981">
    <w:abstractNumId w:val="2"/>
  </w:num>
  <w:num w:numId="20" w16cid:durableId="1628122057">
    <w:abstractNumId w:val="0"/>
  </w:num>
  <w:num w:numId="21" w16cid:durableId="1447119626">
    <w:abstractNumId w:val="17"/>
  </w:num>
  <w:num w:numId="22" w16cid:durableId="1654287656">
    <w:abstractNumId w:val="3"/>
  </w:num>
  <w:num w:numId="23" w16cid:durableId="1050765294">
    <w:abstractNumId w:val="15"/>
  </w:num>
  <w:num w:numId="24" w16cid:durableId="789475947">
    <w:abstractNumId w:val="1"/>
  </w:num>
  <w:num w:numId="25" w16cid:durableId="1739478300">
    <w:abstractNumId w:val="14"/>
  </w:num>
  <w:num w:numId="26" w16cid:durableId="305596925">
    <w:abstractNumId w:val="13"/>
  </w:num>
  <w:num w:numId="27" w16cid:durableId="799155248">
    <w:abstractNumId w:val="9"/>
  </w:num>
  <w:num w:numId="28" w16cid:durableId="1904635354">
    <w:abstractNumId w:val="5"/>
  </w:num>
  <w:num w:numId="29" w16cid:durableId="12908214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bordersDoNotSurroundHeader/>
  <w:bordersDoNotSurroundFooter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510"/>
  <w:autoHyphenation/>
  <w:hyphenationZone w:val="425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B65"/>
    <w:rsid w:val="0000442F"/>
    <w:rsid w:val="00007D58"/>
    <w:rsid w:val="00011417"/>
    <w:rsid w:val="000119B4"/>
    <w:rsid w:val="000124DB"/>
    <w:rsid w:val="00012DBE"/>
    <w:rsid w:val="00021534"/>
    <w:rsid w:val="00031312"/>
    <w:rsid w:val="0003298B"/>
    <w:rsid w:val="00033CB6"/>
    <w:rsid w:val="00040CAA"/>
    <w:rsid w:val="000439B0"/>
    <w:rsid w:val="000468B1"/>
    <w:rsid w:val="000541A0"/>
    <w:rsid w:val="00055D63"/>
    <w:rsid w:val="00064E5A"/>
    <w:rsid w:val="00065925"/>
    <w:rsid w:val="00066F0C"/>
    <w:rsid w:val="00072BE6"/>
    <w:rsid w:val="00074A42"/>
    <w:rsid w:val="00080262"/>
    <w:rsid w:val="00083167"/>
    <w:rsid w:val="00084BA5"/>
    <w:rsid w:val="00087504"/>
    <w:rsid w:val="000924D3"/>
    <w:rsid w:val="00093516"/>
    <w:rsid w:val="00095145"/>
    <w:rsid w:val="0009635A"/>
    <w:rsid w:val="000A0B05"/>
    <w:rsid w:val="000A0BB6"/>
    <w:rsid w:val="000A0DE1"/>
    <w:rsid w:val="000A354A"/>
    <w:rsid w:val="000A3DF6"/>
    <w:rsid w:val="000A3E48"/>
    <w:rsid w:val="000A6BE7"/>
    <w:rsid w:val="000B1983"/>
    <w:rsid w:val="000B2F46"/>
    <w:rsid w:val="000B3623"/>
    <w:rsid w:val="000B780B"/>
    <w:rsid w:val="000B7BBC"/>
    <w:rsid w:val="000C0942"/>
    <w:rsid w:val="000C55F7"/>
    <w:rsid w:val="000C7A94"/>
    <w:rsid w:val="000D3365"/>
    <w:rsid w:val="000D7251"/>
    <w:rsid w:val="000E464D"/>
    <w:rsid w:val="000E46E0"/>
    <w:rsid w:val="000E471F"/>
    <w:rsid w:val="000F16D7"/>
    <w:rsid w:val="000F5D82"/>
    <w:rsid w:val="000F661F"/>
    <w:rsid w:val="00102D5B"/>
    <w:rsid w:val="0010391D"/>
    <w:rsid w:val="00115F7D"/>
    <w:rsid w:val="00121127"/>
    <w:rsid w:val="00121D2F"/>
    <w:rsid w:val="00124723"/>
    <w:rsid w:val="00125573"/>
    <w:rsid w:val="00126F73"/>
    <w:rsid w:val="00131932"/>
    <w:rsid w:val="001345D4"/>
    <w:rsid w:val="001347BD"/>
    <w:rsid w:val="00135E64"/>
    <w:rsid w:val="00144C5B"/>
    <w:rsid w:val="0014565D"/>
    <w:rsid w:val="00145AB5"/>
    <w:rsid w:val="0014676A"/>
    <w:rsid w:val="00147D46"/>
    <w:rsid w:val="00151E29"/>
    <w:rsid w:val="00154450"/>
    <w:rsid w:val="001608EC"/>
    <w:rsid w:val="00164353"/>
    <w:rsid w:val="0016700E"/>
    <w:rsid w:val="00173650"/>
    <w:rsid w:val="001738D6"/>
    <w:rsid w:val="00173F86"/>
    <w:rsid w:val="00180AB1"/>
    <w:rsid w:val="00181408"/>
    <w:rsid w:val="001852F3"/>
    <w:rsid w:val="0019710A"/>
    <w:rsid w:val="001A04B7"/>
    <w:rsid w:val="001A1EC8"/>
    <w:rsid w:val="001A5321"/>
    <w:rsid w:val="001B094D"/>
    <w:rsid w:val="001B262A"/>
    <w:rsid w:val="001B304E"/>
    <w:rsid w:val="001B3B74"/>
    <w:rsid w:val="001B4512"/>
    <w:rsid w:val="001B5E7A"/>
    <w:rsid w:val="001B61A0"/>
    <w:rsid w:val="001C5045"/>
    <w:rsid w:val="001C7EBA"/>
    <w:rsid w:val="001E15EA"/>
    <w:rsid w:val="001E2AEB"/>
    <w:rsid w:val="001E3972"/>
    <w:rsid w:val="001F28EE"/>
    <w:rsid w:val="001F42C9"/>
    <w:rsid w:val="001F46A8"/>
    <w:rsid w:val="00201B93"/>
    <w:rsid w:val="00202600"/>
    <w:rsid w:val="002056F5"/>
    <w:rsid w:val="00206B60"/>
    <w:rsid w:val="002070A8"/>
    <w:rsid w:val="002136D1"/>
    <w:rsid w:val="0021518A"/>
    <w:rsid w:val="00215EEF"/>
    <w:rsid w:val="00216AC8"/>
    <w:rsid w:val="00216D15"/>
    <w:rsid w:val="00227AD4"/>
    <w:rsid w:val="002300D1"/>
    <w:rsid w:val="00236706"/>
    <w:rsid w:val="00236A90"/>
    <w:rsid w:val="002417D8"/>
    <w:rsid w:val="00242626"/>
    <w:rsid w:val="002448DA"/>
    <w:rsid w:val="0024570D"/>
    <w:rsid w:val="00246477"/>
    <w:rsid w:val="00252C04"/>
    <w:rsid w:val="00252CDC"/>
    <w:rsid w:val="0025637D"/>
    <w:rsid w:val="002564AD"/>
    <w:rsid w:val="0025714C"/>
    <w:rsid w:val="00257C4E"/>
    <w:rsid w:val="00267283"/>
    <w:rsid w:val="00267946"/>
    <w:rsid w:val="00267C97"/>
    <w:rsid w:val="002718F7"/>
    <w:rsid w:val="0027775F"/>
    <w:rsid w:val="00281BD5"/>
    <w:rsid w:val="002849FC"/>
    <w:rsid w:val="0028558B"/>
    <w:rsid w:val="00293C13"/>
    <w:rsid w:val="00294EEE"/>
    <w:rsid w:val="002A0096"/>
    <w:rsid w:val="002A1C27"/>
    <w:rsid w:val="002A7397"/>
    <w:rsid w:val="002A755F"/>
    <w:rsid w:val="002A7D21"/>
    <w:rsid w:val="002B0560"/>
    <w:rsid w:val="002B6485"/>
    <w:rsid w:val="002C0B65"/>
    <w:rsid w:val="002C106B"/>
    <w:rsid w:val="002C2969"/>
    <w:rsid w:val="002C3D92"/>
    <w:rsid w:val="002C732F"/>
    <w:rsid w:val="002D0AF5"/>
    <w:rsid w:val="002D4322"/>
    <w:rsid w:val="002D573C"/>
    <w:rsid w:val="002D60EC"/>
    <w:rsid w:val="002D6EAC"/>
    <w:rsid w:val="002D7C4E"/>
    <w:rsid w:val="002E0637"/>
    <w:rsid w:val="002E1624"/>
    <w:rsid w:val="002E3137"/>
    <w:rsid w:val="002E6EBA"/>
    <w:rsid w:val="002F1EBE"/>
    <w:rsid w:val="002F4892"/>
    <w:rsid w:val="002F629E"/>
    <w:rsid w:val="002F62ED"/>
    <w:rsid w:val="00300BD3"/>
    <w:rsid w:val="0030100D"/>
    <w:rsid w:val="00303E0D"/>
    <w:rsid w:val="00304D42"/>
    <w:rsid w:val="00305B36"/>
    <w:rsid w:val="003065FC"/>
    <w:rsid w:val="00307444"/>
    <w:rsid w:val="00321B4D"/>
    <w:rsid w:val="00326141"/>
    <w:rsid w:val="00331CA7"/>
    <w:rsid w:val="00332C85"/>
    <w:rsid w:val="00340AD6"/>
    <w:rsid w:val="00343360"/>
    <w:rsid w:val="00344FD5"/>
    <w:rsid w:val="003451D2"/>
    <w:rsid w:val="00351F85"/>
    <w:rsid w:val="00355F51"/>
    <w:rsid w:val="003563AD"/>
    <w:rsid w:val="003635EC"/>
    <w:rsid w:val="00365663"/>
    <w:rsid w:val="00373800"/>
    <w:rsid w:val="00376B15"/>
    <w:rsid w:val="00376B3E"/>
    <w:rsid w:val="00383FAE"/>
    <w:rsid w:val="003936E1"/>
    <w:rsid w:val="00393F1C"/>
    <w:rsid w:val="00397474"/>
    <w:rsid w:val="003A6412"/>
    <w:rsid w:val="003A75D5"/>
    <w:rsid w:val="003B1053"/>
    <w:rsid w:val="003B1FEB"/>
    <w:rsid w:val="003B29B6"/>
    <w:rsid w:val="003B7C04"/>
    <w:rsid w:val="003C0967"/>
    <w:rsid w:val="003C7CFD"/>
    <w:rsid w:val="003C7EE6"/>
    <w:rsid w:val="003D63B1"/>
    <w:rsid w:val="003D6E17"/>
    <w:rsid w:val="003E6ACE"/>
    <w:rsid w:val="003F27AB"/>
    <w:rsid w:val="003F7754"/>
    <w:rsid w:val="00401D30"/>
    <w:rsid w:val="00404574"/>
    <w:rsid w:val="00405739"/>
    <w:rsid w:val="00412B76"/>
    <w:rsid w:val="004135EA"/>
    <w:rsid w:val="004169B0"/>
    <w:rsid w:val="00416C12"/>
    <w:rsid w:val="00417752"/>
    <w:rsid w:val="004177EC"/>
    <w:rsid w:val="00421C94"/>
    <w:rsid w:val="004307F9"/>
    <w:rsid w:val="004337B9"/>
    <w:rsid w:val="00435B94"/>
    <w:rsid w:val="004360C2"/>
    <w:rsid w:val="004407A7"/>
    <w:rsid w:val="00443E3A"/>
    <w:rsid w:val="00450515"/>
    <w:rsid w:val="00451777"/>
    <w:rsid w:val="00455317"/>
    <w:rsid w:val="004575C2"/>
    <w:rsid w:val="00457C81"/>
    <w:rsid w:val="0047142B"/>
    <w:rsid w:val="00475C50"/>
    <w:rsid w:val="00483164"/>
    <w:rsid w:val="00485B69"/>
    <w:rsid w:val="00493164"/>
    <w:rsid w:val="004A1D72"/>
    <w:rsid w:val="004A2D3B"/>
    <w:rsid w:val="004A4C97"/>
    <w:rsid w:val="004A6653"/>
    <w:rsid w:val="004A74D1"/>
    <w:rsid w:val="004B2F02"/>
    <w:rsid w:val="004B3648"/>
    <w:rsid w:val="004B3DB7"/>
    <w:rsid w:val="004B7519"/>
    <w:rsid w:val="004B7986"/>
    <w:rsid w:val="004C019F"/>
    <w:rsid w:val="004C574F"/>
    <w:rsid w:val="004D372A"/>
    <w:rsid w:val="004D43FD"/>
    <w:rsid w:val="004D5E75"/>
    <w:rsid w:val="004E3F31"/>
    <w:rsid w:val="004E7CFF"/>
    <w:rsid w:val="004E7FF5"/>
    <w:rsid w:val="004F0A67"/>
    <w:rsid w:val="004F3DC8"/>
    <w:rsid w:val="004F4AC7"/>
    <w:rsid w:val="004F64D0"/>
    <w:rsid w:val="004F7175"/>
    <w:rsid w:val="004F736C"/>
    <w:rsid w:val="00501986"/>
    <w:rsid w:val="0050304A"/>
    <w:rsid w:val="00505ADC"/>
    <w:rsid w:val="005117CA"/>
    <w:rsid w:val="0051245A"/>
    <w:rsid w:val="00513E91"/>
    <w:rsid w:val="00521E70"/>
    <w:rsid w:val="005253AF"/>
    <w:rsid w:val="00525EE5"/>
    <w:rsid w:val="0053024D"/>
    <w:rsid w:val="0054217E"/>
    <w:rsid w:val="00543343"/>
    <w:rsid w:val="0054342D"/>
    <w:rsid w:val="00546E2F"/>
    <w:rsid w:val="00547CD5"/>
    <w:rsid w:val="00550708"/>
    <w:rsid w:val="00551056"/>
    <w:rsid w:val="0055529F"/>
    <w:rsid w:val="00555AD6"/>
    <w:rsid w:val="005564FA"/>
    <w:rsid w:val="00563CBD"/>
    <w:rsid w:val="0056500F"/>
    <w:rsid w:val="005665A6"/>
    <w:rsid w:val="00566C18"/>
    <w:rsid w:val="0056781C"/>
    <w:rsid w:val="00570A58"/>
    <w:rsid w:val="00570D20"/>
    <w:rsid w:val="005733C3"/>
    <w:rsid w:val="00573CC9"/>
    <w:rsid w:val="00574CE7"/>
    <w:rsid w:val="00574D41"/>
    <w:rsid w:val="00575933"/>
    <w:rsid w:val="00584A7A"/>
    <w:rsid w:val="00585F53"/>
    <w:rsid w:val="005A18EB"/>
    <w:rsid w:val="005A1E9C"/>
    <w:rsid w:val="005A2423"/>
    <w:rsid w:val="005A587D"/>
    <w:rsid w:val="005A6886"/>
    <w:rsid w:val="005A6960"/>
    <w:rsid w:val="005B4794"/>
    <w:rsid w:val="005D28D9"/>
    <w:rsid w:val="005D566D"/>
    <w:rsid w:val="005E0161"/>
    <w:rsid w:val="005E15AA"/>
    <w:rsid w:val="005E461F"/>
    <w:rsid w:val="005E5EA8"/>
    <w:rsid w:val="005F20B0"/>
    <w:rsid w:val="005F23E1"/>
    <w:rsid w:val="005F4001"/>
    <w:rsid w:val="005F6557"/>
    <w:rsid w:val="006044E7"/>
    <w:rsid w:val="00607EC1"/>
    <w:rsid w:val="00611F21"/>
    <w:rsid w:val="00624275"/>
    <w:rsid w:val="006253B0"/>
    <w:rsid w:val="00634867"/>
    <w:rsid w:val="00635F49"/>
    <w:rsid w:val="006373DC"/>
    <w:rsid w:val="00637506"/>
    <w:rsid w:val="006377CA"/>
    <w:rsid w:val="0064205C"/>
    <w:rsid w:val="00642837"/>
    <w:rsid w:val="00643243"/>
    <w:rsid w:val="00643B2E"/>
    <w:rsid w:val="0065285B"/>
    <w:rsid w:val="006546B4"/>
    <w:rsid w:val="0065643C"/>
    <w:rsid w:val="00656C7F"/>
    <w:rsid w:val="0066642C"/>
    <w:rsid w:val="0067072A"/>
    <w:rsid w:val="00670921"/>
    <w:rsid w:val="00682D99"/>
    <w:rsid w:val="00683927"/>
    <w:rsid w:val="00686D84"/>
    <w:rsid w:val="00692393"/>
    <w:rsid w:val="00692DB6"/>
    <w:rsid w:val="00696F2D"/>
    <w:rsid w:val="006A28AC"/>
    <w:rsid w:val="006A3544"/>
    <w:rsid w:val="006A5848"/>
    <w:rsid w:val="006B2BFE"/>
    <w:rsid w:val="006B592B"/>
    <w:rsid w:val="006B60A5"/>
    <w:rsid w:val="006B793B"/>
    <w:rsid w:val="006C0A95"/>
    <w:rsid w:val="006C1258"/>
    <w:rsid w:val="006D0383"/>
    <w:rsid w:val="006D1BDC"/>
    <w:rsid w:val="006D2274"/>
    <w:rsid w:val="006D7C10"/>
    <w:rsid w:val="006E0486"/>
    <w:rsid w:val="006E261C"/>
    <w:rsid w:val="006E5CD9"/>
    <w:rsid w:val="006E71BB"/>
    <w:rsid w:val="006E7BF2"/>
    <w:rsid w:val="006E7D14"/>
    <w:rsid w:val="006F140E"/>
    <w:rsid w:val="006F5B4F"/>
    <w:rsid w:val="006F7A50"/>
    <w:rsid w:val="00706C6A"/>
    <w:rsid w:val="00707D99"/>
    <w:rsid w:val="007126B0"/>
    <w:rsid w:val="00712A61"/>
    <w:rsid w:val="00713341"/>
    <w:rsid w:val="00717E0A"/>
    <w:rsid w:val="007201B2"/>
    <w:rsid w:val="00722D4E"/>
    <w:rsid w:val="00723097"/>
    <w:rsid w:val="00726ABE"/>
    <w:rsid w:val="00726F8C"/>
    <w:rsid w:val="007318D6"/>
    <w:rsid w:val="00735143"/>
    <w:rsid w:val="00743ADC"/>
    <w:rsid w:val="00743E12"/>
    <w:rsid w:val="00744756"/>
    <w:rsid w:val="00750267"/>
    <w:rsid w:val="0075425A"/>
    <w:rsid w:val="00763AED"/>
    <w:rsid w:val="00764E70"/>
    <w:rsid w:val="0077142D"/>
    <w:rsid w:val="00774F45"/>
    <w:rsid w:val="00776A77"/>
    <w:rsid w:val="00777250"/>
    <w:rsid w:val="007818E1"/>
    <w:rsid w:val="00781E74"/>
    <w:rsid w:val="007826ED"/>
    <w:rsid w:val="00784A7B"/>
    <w:rsid w:val="007915E1"/>
    <w:rsid w:val="007919D1"/>
    <w:rsid w:val="00792D89"/>
    <w:rsid w:val="00795A12"/>
    <w:rsid w:val="00796B15"/>
    <w:rsid w:val="00796B95"/>
    <w:rsid w:val="00796FD7"/>
    <w:rsid w:val="007A2396"/>
    <w:rsid w:val="007A3E45"/>
    <w:rsid w:val="007A61ED"/>
    <w:rsid w:val="007B0DF4"/>
    <w:rsid w:val="007B1618"/>
    <w:rsid w:val="007B2A28"/>
    <w:rsid w:val="007B3AF1"/>
    <w:rsid w:val="007B7B48"/>
    <w:rsid w:val="007C34B7"/>
    <w:rsid w:val="007D2750"/>
    <w:rsid w:val="007D4D4E"/>
    <w:rsid w:val="007D7681"/>
    <w:rsid w:val="007E36A4"/>
    <w:rsid w:val="007F12BF"/>
    <w:rsid w:val="007F1E6F"/>
    <w:rsid w:val="007F62F3"/>
    <w:rsid w:val="007F649C"/>
    <w:rsid w:val="00800EE1"/>
    <w:rsid w:val="008019CC"/>
    <w:rsid w:val="008059E7"/>
    <w:rsid w:val="00805B13"/>
    <w:rsid w:val="0081100B"/>
    <w:rsid w:val="00813A61"/>
    <w:rsid w:val="008152CC"/>
    <w:rsid w:val="00820152"/>
    <w:rsid w:val="00822CE4"/>
    <w:rsid w:val="0082680D"/>
    <w:rsid w:val="008269A2"/>
    <w:rsid w:val="008358D3"/>
    <w:rsid w:val="0084158F"/>
    <w:rsid w:val="0084391C"/>
    <w:rsid w:val="00847F4D"/>
    <w:rsid w:val="00850530"/>
    <w:rsid w:val="00855C79"/>
    <w:rsid w:val="00862B87"/>
    <w:rsid w:val="00866180"/>
    <w:rsid w:val="008674E5"/>
    <w:rsid w:val="008741B2"/>
    <w:rsid w:val="0087548E"/>
    <w:rsid w:val="00876A66"/>
    <w:rsid w:val="00882CB0"/>
    <w:rsid w:val="0088682B"/>
    <w:rsid w:val="008871EB"/>
    <w:rsid w:val="00887F04"/>
    <w:rsid w:val="0089556D"/>
    <w:rsid w:val="008A5F4D"/>
    <w:rsid w:val="008A6C33"/>
    <w:rsid w:val="008A765B"/>
    <w:rsid w:val="008B5FE1"/>
    <w:rsid w:val="008D0B4C"/>
    <w:rsid w:val="008D2393"/>
    <w:rsid w:val="008E4907"/>
    <w:rsid w:val="008E7AD2"/>
    <w:rsid w:val="008F0384"/>
    <w:rsid w:val="008F1306"/>
    <w:rsid w:val="008F241D"/>
    <w:rsid w:val="008F24EB"/>
    <w:rsid w:val="008F6123"/>
    <w:rsid w:val="008F7F39"/>
    <w:rsid w:val="0090309D"/>
    <w:rsid w:val="009046F9"/>
    <w:rsid w:val="009049E9"/>
    <w:rsid w:val="00905310"/>
    <w:rsid w:val="009119AB"/>
    <w:rsid w:val="00915C50"/>
    <w:rsid w:val="00916851"/>
    <w:rsid w:val="0091733F"/>
    <w:rsid w:val="00920E78"/>
    <w:rsid w:val="009210DE"/>
    <w:rsid w:val="0092192B"/>
    <w:rsid w:val="00922472"/>
    <w:rsid w:val="009227B6"/>
    <w:rsid w:val="0093022A"/>
    <w:rsid w:val="00932D07"/>
    <w:rsid w:val="0093483D"/>
    <w:rsid w:val="00940A3A"/>
    <w:rsid w:val="00945734"/>
    <w:rsid w:val="00946028"/>
    <w:rsid w:val="00946521"/>
    <w:rsid w:val="00950C4F"/>
    <w:rsid w:val="00950CF7"/>
    <w:rsid w:val="009545D3"/>
    <w:rsid w:val="009546D1"/>
    <w:rsid w:val="00955360"/>
    <w:rsid w:val="00963125"/>
    <w:rsid w:val="00964442"/>
    <w:rsid w:val="00964FC5"/>
    <w:rsid w:val="00966C28"/>
    <w:rsid w:val="00970AD0"/>
    <w:rsid w:val="00972AEE"/>
    <w:rsid w:val="00975E86"/>
    <w:rsid w:val="00980B8A"/>
    <w:rsid w:val="00981966"/>
    <w:rsid w:val="009867A2"/>
    <w:rsid w:val="0099151F"/>
    <w:rsid w:val="00992E9F"/>
    <w:rsid w:val="009A115B"/>
    <w:rsid w:val="009A1384"/>
    <w:rsid w:val="009A1718"/>
    <w:rsid w:val="009A6C68"/>
    <w:rsid w:val="009B0531"/>
    <w:rsid w:val="009B1CDB"/>
    <w:rsid w:val="009B762B"/>
    <w:rsid w:val="009C06DD"/>
    <w:rsid w:val="009C310C"/>
    <w:rsid w:val="009D0AA8"/>
    <w:rsid w:val="009D0FC5"/>
    <w:rsid w:val="009D284E"/>
    <w:rsid w:val="009E0584"/>
    <w:rsid w:val="009E5E50"/>
    <w:rsid w:val="009E7442"/>
    <w:rsid w:val="009F2BCD"/>
    <w:rsid w:val="009F326B"/>
    <w:rsid w:val="009F70E6"/>
    <w:rsid w:val="00A03267"/>
    <w:rsid w:val="00A10566"/>
    <w:rsid w:val="00A11224"/>
    <w:rsid w:val="00A11648"/>
    <w:rsid w:val="00A118B5"/>
    <w:rsid w:val="00A1712F"/>
    <w:rsid w:val="00A22304"/>
    <w:rsid w:val="00A268A5"/>
    <w:rsid w:val="00A26B03"/>
    <w:rsid w:val="00A30FC2"/>
    <w:rsid w:val="00A31435"/>
    <w:rsid w:val="00A320A9"/>
    <w:rsid w:val="00A3696B"/>
    <w:rsid w:val="00A41B02"/>
    <w:rsid w:val="00A42D4C"/>
    <w:rsid w:val="00A4403F"/>
    <w:rsid w:val="00A54BFA"/>
    <w:rsid w:val="00A61CE1"/>
    <w:rsid w:val="00A61EB7"/>
    <w:rsid w:val="00A64269"/>
    <w:rsid w:val="00A73F78"/>
    <w:rsid w:val="00A75794"/>
    <w:rsid w:val="00A757DC"/>
    <w:rsid w:val="00A76D8A"/>
    <w:rsid w:val="00A76E8C"/>
    <w:rsid w:val="00A81538"/>
    <w:rsid w:val="00A8172E"/>
    <w:rsid w:val="00A837A1"/>
    <w:rsid w:val="00A83D39"/>
    <w:rsid w:val="00A83FD6"/>
    <w:rsid w:val="00A84CAF"/>
    <w:rsid w:val="00A912BA"/>
    <w:rsid w:val="00A91F2D"/>
    <w:rsid w:val="00AA4D2B"/>
    <w:rsid w:val="00AB03E1"/>
    <w:rsid w:val="00AB0B89"/>
    <w:rsid w:val="00AB1EBB"/>
    <w:rsid w:val="00AB4667"/>
    <w:rsid w:val="00AB5CBC"/>
    <w:rsid w:val="00AB76DF"/>
    <w:rsid w:val="00AC1710"/>
    <w:rsid w:val="00AC1BC5"/>
    <w:rsid w:val="00AC2481"/>
    <w:rsid w:val="00AC5C0E"/>
    <w:rsid w:val="00AD1894"/>
    <w:rsid w:val="00AD4237"/>
    <w:rsid w:val="00AE55EC"/>
    <w:rsid w:val="00AE5CB1"/>
    <w:rsid w:val="00AF04A5"/>
    <w:rsid w:val="00AF402F"/>
    <w:rsid w:val="00AF44C2"/>
    <w:rsid w:val="00AF56A1"/>
    <w:rsid w:val="00AF65A5"/>
    <w:rsid w:val="00AF6962"/>
    <w:rsid w:val="00AF7522"/>
    <w:rsid w:val="00B06839"/>
    <w:rsid w:val="00B10B89"/>
    <w:rsid w:val="00B13E09"/>
    <w:rsid w:val="00B1542E"/>
    <w:rsid w:val="00B23839"/>
    <w:rsid w:val="00B23CAD"/>
    <w:rsid w:val="00B255FE"/>
    <w:rsid w:val="00B3100F"/>
    <w:rsid w:val="00B31CD2"/>
    <w:rsid w:val="00B32AF4"/>
    <w:rsid w:val="00B32E3F"/>
    <w:rsid w:val="00B36013"/>
    <w:rsid w:val="00B40E48"/>
    <w:rsid w:val="00B411DE"/>
    <w:rsid w:val="00B443B5"/>
    <w:rsid w:val="00B50592"/>
    <w:rsid w:val="00B50CB7"/>
    <w:rsid w:val="00B73E67"/>
    <w:rsid w:val="00B74DCC"/>
    <w:rsid w:val="00B85865"/>
    <w:rsid w:val="00B85CA4"/>
    <w:rsid w:val="00B85D42"/>
    <w:rsid w:val="00B873A8"/>
    <w:rsid w:val="00B91BBF"/>
    <w:rsid w:val="00B9275A"/>
    <w:rsid w:val="00B936EA"/>
    <w:rsid w:val="00B96C6A"/>
    <w:rsid w:val="00B97749"/>
    <w:rsid w:val="00BB7812"/>
    <w:rsid w:val="00BB7FDB"/>
    <w:rsid w:val="00BC280B"/>
    <w:rsid w:val="00BD066D"/>
    <w:rsid w:val="00BD0BB6"/>
    <w:rsid w:val="00BD13E5"/>
    <w:rsid w:val="00BD242C"/>
    <w:rsid w:val="00BD2D08"/>
    <w:rsid w:val="00BD3E84"/>
    <w:rsid w:val="00BD4B42"/>
    <w:rsid w:val="00BD4CC6"/>
    <w:rsid w:val="00BE3C9E"/>
    <w:rsid w:val="00BE53AF"/>
    <w:rsid w:val="00BE5B15"/>
    <w:rsid w:val="00BE6737"/>
    <w:rsid w:val="00BE6813"/>
    <w:rsid w:val="00BF21DA"/>
    <w:rsid w:val="00BF2690"/>
    <w:rsid w:val="00BF5C6A"/>
    <w:rsid w:val="00BF6758"/>
    <w:rsid w:val="00BF7640"/>
    <w:rsid w:val="00C019E6"/>
    <w:rsid w:val="00C06F29"/>
    <w:rsid w:val="00C13FCA"/>
    <w:rsid w:val="00C151FB"/>
    <w:rsid w:val="00C17644"/>
    <w:rsid w:val="00C20DEC"/>
    <w:rsid w:val="00C25F53"/>
    <w:rsid w:val="00C27C81"/>
    <w:rsid w:val="00C3278F"/>
    <w:rsid w:val="00C333D6"/>
    <w:rsid w:val="00C3382C"/>
    <w:rsid w:val="00C34F8B"/>
    <w:rsid w:val="00C42944"/>
    <w:rsid w:val="00C47312"/>
    <w:rsid w:val="00C52323"/>
    <w:rsid w:val="00C53863"/>
    <w:rsid w:val="00C5709A"/>
    <w:rsid w:val="00C60892"/>
    <w:rsid w:val="00C64149"/>
    <w:rsid w:val="00C6470D"/>
    <w:rsid w:val="00C65099"/>
    <w:rsid w:val="00C76C31"/>
    <w:rsid w:val="00C839FB"/>
    <w:rsid w:val="00C91321"/>
    <w:rsid w:val="00C92BDF"/>
    <w:rsid w:val="00C935FE"/>
    <w:rsid w:val="00C9592C"/>
    <w:rsid w:val="00C95AB5"/>
    <w:rsid w:val="00CA07B6"/>
    <w:rsid w:val="00CA18F1"/>
    <w:rsid w:val="00CA54C1"/>
    <w:rsid w:val="00CA61A1"/>
    <w:rsid w:val="00CB28DB"/>
    <w:rsid w:val="00CB5CD6"/>
    <w:rsid w:val="00CC1040"/>
    <w:rsid w:val="00CC327B"/>
    <w:rsid w:val="00CC354E"/>
    <w:rsid w:val="00CC45FD"/>
    <w:rsid w:val="00CC5BE3"/>
    <w:rsid w:val="00CC66BC"/>
    <w:rsid w:val="00CC69A2"/>
    <w:rsid w:val="00CD2F32"/>
    <w:rsid w:val="00CD3C92"/>
    <w:rsid w:val="00CD3CBD"/>
    <w:rsid w:val="00CD7D04"/>
    <w:rsid w:val="00CE1965"/>
    <w:rsid w:val="00CE1B6E"/>
    <w:rsid w:val="00CE1C9C"/>
    <w:rsid w:val="00CE71B5"/>
    <w:rsid w:val="00CE7D2B"/>
    <w:rsid w:val="00CF283D"/>
    <w:rsid w:val="00CF2C1B"/>
    <w:rsid w:val="00CF660E"/>
    <w:rsid w:val="00CF7A5A"/>
    <w:rsid w:val="00D04392"/>
    <w:rsid w:val="00D0559A"/>
    <w:rsid w:val="00D06915"/>
    <w:rsid w:val="00D12991"/>
    <w:rsid w:val="00D16867"/>
    <w:rsid w:val="00D2062C"/>
    <w:rsid w:val="00D229E7"/>
    <w:rsid w:val="00D26108"/>
    <w:rsid w:val="00D349D5"/>
    <w:rsid w:val="00D40FEE"/>
    <w:rsid w:val="00D432A3"/>
    <w:rsid w:val="00D43A77"/>
    <w:rsid w:val="00D45528"/>
    <w:rsid w:val="00D4746B"/>
    <w:rsid w:val="00D53ED8"/>
    <w:rsid w:val="00D62000"/>
    <w:rsid w:val="00D6500C"/>
    <w:rsid w:val="00D6647D"/>
    <w:rsid w:val="00D67045"/>
    <w:rsid w:val="00D70C74"/>
    <w:rsid w:val="00D72318"/>
    <w:rsid w:val="00D73612"/>
    <w:rsid w:val="00D76B8A"/>
    <w:rsid w:val="00D82C8E"/>
    <w:rsid w:val="00D82D7B"/>
    <w:rsid w:val="00D859D1"/>
    <w:rsid w:val="00D86381"/>
    <w:rsid w:val="00D90CE0"/>
    <w:rsid w:val="00D97788"/>
    <w:rsid w:val="00DA0F38"/>
    <w:rsid w:val="00DA1878"/>
    <w:rsid w:val="00DA4133"/>
    <w:rsid w:val="00DA49E2"/>
    <w:rsid w:val="00DA5465"/>
    <w:rsid w:val="00DA573D"/>
    <w:rsid w:val="00DB06DB"/>
    <w:rsid w:val="00DB0EC5"/>
    <w:rsid w:val="00DB15C8"/>
    <w:rsid w:val="00DB161F"/>
    <w:rsid w:val="00DB2B0A"/>
    <w:rsid w:val="00DB2F5F"/>
    <w:rsid w:val="00DB5C6F"/>
    <w:rsid w:val="00DC1C66"/>
    <w:rsid w:val="00DC28E0"/>
    <w:rsid w:val="00DC396F"/>
    <w:rsid w:val="00DC48E7"/>
    <w:rsid w:val="00DE2FBB"/>
    <w:rsid w:val="00DE5331"/>
    <w:rsid w:val="00DE674F"/>
    <w:rsid w:val="00DE7E00"/>
    <w:rsid w:val="00DF3D27"/>
    <w:rsid w:val="00E027B4"/>
    <w:rsid w:val="00E06AD1"/>
    <w:rsid w:val="00E07619"/>
    <w:rsid w:val="00E106D6"/>
    <w:rsid w:val="00E10D4F"/>
    <w:rsid w:val="00E12FEB"/>
    <w:rsid w:val="00E1643D"/>
    <w:rsid w:val="00E171CF"/>
    <w:rsid w:val="00E1745C"/>
    <w:rsid w:val="00E21E84"/>
    <w:rsid w:val="00E2619A"/>
    <w:rsid w:val="00E27DCC"/>
    <w:rsid w:val="00E27E8A"/>
    <w:rsid w:val="00E30565"/>
    <w:rsid w:val="00E33834"/>
    <w:rsid w:val="00E35F4E"/>
    <w:rsid w:val="00E36074"/>
    <w:rsid w:val="00E36728"/>
    <w:rsid w:val="00E36EEF"/>
    <w:rsid w:val="00E4268A"/>
    <w:rsid w:val="00E4676E"/>
    <w:rsid w:val="00E5113B"/>
    <w:rsid w:val="00E52EA6"/>
    <w:rsid w:val="00E55167"/>
    <w:rsid w:val="00E60122"/>
    <w:rsid w:val="00E60CE7"/>
    <w:rsid w:val="00E62526"/>
    <w:rsid w:val="00E62F42"/>
    <w:rsid w:val="00E63F8A"/>
    <w:rsid w:val="00E6732B"/>
    <w:rsid w:val="00E714B9"/>
    <w:rsid w:val="00E77634"/>
    <w:rsid w:val="00E77BB6"/>
    <w:rsid w:val="00E82592"/>
    <w:rsid w:val="00E82852"/>
    <w:rsid w:val="00E84705"/>
    <w:rsid w:val="00E956B9"/>
    <w:rsid w:val="00E96938"/>
    <w:rsid w:val="00E97158"/>
    <w:rsid w:val="00E978FA"/>
    <w:rsid w:val="00EA062D"/>
    <w:rsid w:val="00EA1C7F"/>
    <w:rsid w:val="00EA226F"/>
    <w:rsid w:val="00EA5C29"/>
    <w:rsid w:val="00EA6C82"/>
    <w:rsid w:val="00EB37BD"/>
    <w:rsid w:val="00EC1590"/>
    <w:rsid w:val="00EC71A8"/>
    <w:rsid w:val="00ED06BA"/>
    <w:rsid w:val="00ED15D7"/>
    <w:rsid w:val="00EE069A"/>
    <w:rsid w:val="00EE17D9"/>
    <w:rsid w:val="00EE2B3F"/>
    <w:rsid w:val="00EE4F8C"/>
    <w:rsid w:val="00EE7649"/>
    <w:rsid w:val="00EF0B3E"/>
    <w:rsid w:val="00EF1A0C"/>
    <w:rsid w:val="00EF22FA"/>
    <w:rsid w:val="00EF5810"/>
    <w:rsid w:val="00EF6BE2"/>
    <w:rsid w:val="00F0066D"/>
    <w:rsid w:val="00F01129"/>
    <w:rsid w:val="00F0141B"/>
    <w:rsid w:val="00F018D5"/>
    <w:rsid w:val="00F035C1"/>
    <w:rsid w:val="00F06966"/>
    <w:rsid w:val="00F13373"/>
    <w:rsid w:val="00F1780E"/>
    <w:rsid w:val="00F23BB6"/>
    <w:rsid w:val="00F303F1"/>
    <w:rsid w:val="00F32A31"/>
    <w:rsid w:val="00F330CB"/>
    <w:rsid w:val="00F33C6E"/>
    <w:rsid w:val="00F35249"/>
    <w:rsid w:val="00F41F35"/>
    <w:rsid w:val="00F51F64"/>
    <w:rsid w:val="00F54F12"/>
    <w:rsid w:val="00F64022"/>
    <w:rsid w:val="00F72447"/>
    <w:rsid w:val="00F80E67"/>
    <w:rsid w:val="00F86623"/>
    <w:rsid w:val="00F91171"/>
    <w:rsid w:val="00F9214D"/>
    <w:rsid w:val="00F9350C"/>
    <w:rsid w:val="00F95666"/>
    <w:rsid w:val="00F9799F"/>
    <w:rsid w:val="00FA2DB3"/>
    <w:rsid w:val="00FA30FC"/>
    <w:rsid w:val="00FA5091"/>
    <w:rsid w:val="00FA74E9"/>
    <w:rsid w:val="00FB42A2"/>
    <w:rsid w:val="00FB543A"/>
    <w:rsid w:val="00FD12AD"/>
    <w:rsid w:val="00FD658A"/>
    <w:rsid w:val="00FD7143"/>
    <w:rsid w:val="00FD795A"/>
    <w:rsid w:val="00FE1009"/>
    <w:rsid w:val="00FF03EC"/>
    <w:rsid w:val="00FF07DE"/>
    <w:rsid w:val="00FF3028"/>
    <w:rsid w:val="00FF4669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7CBD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321"/>
    <w:pPr>
      <w:spacing w:line="260" w:lineRule="atLeast"/>
      <w:jc w:val="both"/>
    </w:pPr>
    <w:rPr>
      <w:rFonts w:ascii="Palatino Linotype" w:hAnsi="Palatino Linotype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B36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DPI11articletype">
    <w:name w:val="MDPI_1.1_article_type"/>
    <w:next w:val="Normalny"/>
    <w:qFormat/>
    <w:rsid w:val="006D1BDC"/>
    <w:pPr>
      <w:adjustRightInd w:val="0"/>
      <w:snapToGrid w:val="0"/>
      <w:spacing w:before="240"/>
    </w:pPr>
    <w:rPr>
      <w:rFonts w:ascii="Palatino Linotype" w:eastAsia="Times New Roman" w:hAnsi="Palatino Linotype"/>
      <w:i/>
      <w:snapToGrid w:val="0"/>
      <w:color w:val="000000"/>
      <w:szCs w:val="22"/>
      <w:lang w:eastAsia="de-DE" w:bidi="en-US"/>
    </w:rPr>
  </w:style>
  <w:style w:type="paragraph" w:customStyle="1" w:styleId="MDPI12title">
    <w:name w:val="MDPI_1.2_title"/>
    <w:next w:val="Normalny"/>
    <w:qFormat/>
    <w:rsid w:val="006D1BDC"/>
    <w:pPr>
      <w:adjustRightInd w:val="0"/>
      <w:snapToGrid w:val="0"/>
      <w:spacing w:after="240" w:line="240" w:lineRule="atLeast"/>
    </w:pPr>
    <w:rPr>
      <w:rFonts w:ascii="Palatino Linotype" w:eastAsia="Times New Roman" w:hAnsi="Palatino Linotype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next w:val="Normalny"/>
    <w:qFormat/>
    <w:rsid w:val="006D1BDC"/>
    <w:pPr>
      <w:adjustRightInd w:val="0"/>
      <w:snapToGrid w:val="0"/>
      <w:spacing w:after="360" w:line="260" w:lineRule="atLeast"/>
    </w:pPr>
    <w:rPr>
      <w:rFonts w:ascii="Palatino Linotype" w:eastAsia="Times New Roman" w:hAnsi="Palatino Linotype"/>
      <w:b/>
      <w:color w:val="000000"/>
      <w:szCs w:val="22"/>
      <w:lang w:eastAsia="de-DE" w:bidi="en-US"/>
    </w:rPr>
  </w:style>
  <w:style w:type="paragraph" w:customStyle="1" w:styleId="MDPI14history">
    <w:name w:val="MDPI_1.4_history"/>
    <w:basedOn w:val="Normalny"/>
    <w:next w:val="Normalny"/>
    <w:qFormat/>
    <w:rsid w:val="006D1BDC"/>
    <w:pPr>
      <w:adjustRightInd w:val="0"/>
      <w:snapToGrid w:val="0"/>
      <w:spacing w:line="240" w:lineRule="atLeast"/>
      <w:ind w:right="113"/>
      <w:jc w:val="left"/>
    </w:pPr>
    <w:rPr>
      <w:rFonts w:eastAsia="Times New Roman"/>
      <w:sz w:val="14"/>
      <w:lang w:eastAsia="de-DE" w:bidi="en-US"/>
    </w:rPr>
  </w:style>
  <w:style w:type="paragraph" w:customStyle="1" w:styleId="MDPI16affiliation">
    <w:name w:val="MDPI_1.6_affiliation"/>
    <w:qFormat/>
    <w:rsid w:val="006D1BDC"/>
    <w:pPr>
      <w:adjustRightInd w:val="0"/>
      <w:snapToGrid w:val="0"/>
      <w:spacing w:line="200" w:lineRule="atLeast"/>
      <w:ind w:left="2806" w:hanging="198"/>
    </w:pPr>
    <w:rPr>
      <w:rFonts w:ascii="Palatino Linotype" w:eastAsia="Times New Roman" w:hAnsi="Palatino Linotype"/>
      <w:color w:val="000000"/>
      <w:sz w:val="16"/>
      <w:szCs w:val="18"/>
      <w:lang w:eastAsia="de-DE" w:bidi="en-US"/>
    </w:rPr>
  </w:style>
  <w:style w:type="paragraph" w:customStyle="1" w:styleId="MDPI17abstract">
    <w:name w:val="MDPI_1.7_abstract"/>
    <w:next w:val="Normalny"/>
    <w:qFormat/>
    <w:rsid w:val="006D1BDC"/>
    <w:pPr>
      <w:adjustRightInd w:val="0"/>
      <w:snapToGrid w:val="0"/>
      <w:spacing w:before="240" w:line="260" w:lineRule="atLeast"/>
      <w:ind w:left="2608"/>
      <w:jc w:val="both"/>
    </w:pPr>
    <w:rPr>
      <w:rFonts w:ascii="Palatino Linotype" w:eastAsia="Times New Roman" w:hAnsi="Palatino Linotype"/>
      <w:color w:val="000000"/>
      <w:sz w:val="18"/>
      <w:szCs w:val="22"/>
      <w:lang w:eastAsia="de-DE" w:bidi="en-US"/>
    </w:rPr>
  </w:style>
  <w:style w:type="paragraph" w:customStyle="1" w:styleId="MDPI18keywords">
    <w:name w:val="MDPI_1.8_keywords"/>
    <w:next w:val="Normalny"/>
    <w:qFormat/>
    <w:rsid w:val="006D1BDC"/>
    <w:pPr>
      <w:adjustRightInd w:val="0"/>
      <w:snapToGrid w:val="0"/>
      <w:spacing w:before="240" w:line="260" w:lineRule="atLeast"/>
      <w:ind w:left="2608"/>
      <w:jc w:val="both"/>
    </w:pPr>
    <w:rPr>
      <w:rFonts w:ascii="Palatino Linotype" w:eastAsia="Times New Roman" w:hAnsi="Palatino Linotype"/>
      <w:snapToGrid w:val="0"/>
      <w:color w:val="000000"/>
      <w:sz w:val="18"/>
      <w:szCs w:val="22"/>
      <w:lang w:eastAsia="de-DE" w:bidi="en-US"/>
    </w:rPr>
  </w:style>
  <w:style w:type="paragraph" w:customStyle="1" w:styleId="MDPI19line">
    <w:name w:val="MDPI_1.9_line"/>
    <w:qFormat/>
    <w:rsid w:val="006D1BDC"/>
    <w:pPr>
      <w:pBdr>
        <w:bottom w:val="single" w:sz="6" w:space="1" w:color="auto"/>
      </w:pBdr>
      <w:adjustRightInd w:val="0"/>
      <w:snapToGrid w:val="0"/>
      <w:spacing w:after="480" w:line="260" w:lineRule="atLeast"/>
      <w:ind w:left="2608"/>
      <w:jc w:val="both"/>
    </w:pPr>
    <w:rPr>
      <w:rFonts w:ascii="Palatino Linotype" w:eastAsia="Times New Roman" w:hAnsi="Palatino Linotype" w:cs="Cordia New"/>
      <w:color w:val="000000"/>
      <w:szCs w:val="24"/>
      <w:lang w:eastAsia="de-DE" w:bidi="en-US"/>
    </w:rPr>
  </w:style>
  <w:style w:type="table" w:customStyle="1" w:styleId="Mdeck5tablebodythreelines">
    <w:name w:val="M_deck_5_table_body_three_lines"/>
    <w:basedOn w:val="Standardowy"/>
    <w:uiPriority w:val="99"/>
    <w:rsid w:val="007B1618"/>
    <w:pPr>
      <w:adjustRightInd w:val="0"/>
      <w:snapToGrid w:val="0"/>
      <w:spacing w:line="300" w:lineRule="exact"/>
      <w:jc w:val="center"/>
    </w:pPr>
    <w:rPr>
      <w:rFonts w:ascii="Times New Roman" w:hAnsi="Times New Roman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ela-Siatka">
    <w:name w:val="Table Grid"/>
    <w:basedOn w:val="Standardowy"/>
    <w:uiPriority w:val="59"/>
    <w:rsid w:val="006D1BDC"/>
    <w:pPr>
      <w:spacing w:line="260" w:lineRule="atLeast"/>
      <w:jc w:val="both"/>
    </w:pPr>
    <w:rPr>
      <w:rFonts w:ascii="Palatino Linotype" w:hAnsi="Palatino Linotype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D1BDC"/>
    <w:pPr>
      <w:tabs>
        <w:tab w:val="center" w:pos="4153"/>
        <w:tab w:val="right" w:pos="8306"/>
      </w:tabs>
      <w:snapToGrid w:val="0"/>
      <w:spacing w:line="240" w:lineRule="atLeast"/>
    </w:pPr>
    <w:rPr>
      <w:szCs w:val="18"/>
    </w:rPr>
  </w:style>
  <w:style w:type="character" w:customStyle="1" w:styleId="StopkaZnak">
    <w:name w:val="Stopka Znak"/>
    <w:link w:val="Stopka"/>
    <w:uiPriority w:val="99"/>
    <w:rsid w:val="006D1BDC"/>
    <w:rPr>
      <w:rFonts w:ascii="Palatino Linotype" w:hAnsi="Palatino Linotype"/>
      <w:noProof/>
      <w:color w:val="000000"/>
      <w:szCs w:val="18"/>
    </w:rPr>
  </w:style>
  <w:style w:type="paragraph" w:styleId="Nagwek">
    <w:name w:val="header"/>
    <w:basedOn w:val="Normalny"/>
    <w:link w:val="NagwekZnak"/>
    <w:uiPriority w:val="99"/>
    <w:rsid w:val="006D1B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Cs w:val="18"/>
    </w:rPr>
  </w:style>
  <w:style w:type="character" w:customStyle="1" w:styleId="NagwekZnak">
    <w:name w:val="Nagłówek Znak"/>
    <w:link w:val="Nagwek"/>
    <w:uiPriority w:val="99"/>
    <w:rsid w:val="006D1BDC"/>
    <w:rPr>
      <w:rFonts w:ascii="Palatino Linotype" w:hAnsi="Palatino Linotype"/>
      <w:noProof/>
      <w:color w:val="000000"/>
      <w:szCs w:val="18"/>
    </w:rPr>
  </w:style>
  <w:style w:type="paragraph" w:customStyle="1" w:styleId="MDPIheaderjournallogo">
    <w:name w:val="MDPI_header_journal_logo"/>
    <w:qFormat/>
    <w:rsid w:val="006D1BDC"/>
    <w:pPr>
      <w:adjustRightInd w:val="0"/>
      <w:snapToGrid w:val="0"/>
      <w:spacing w:line="260" w:lineRule="atLeast"/>
      <w:jc w:val="both"/>
    </w:pPr>
    <w:rPr>
      <w:rFonts w:ascii="Palatino Linotype" w:eastAsia="Times New Roman" w:hAnsi="Palatino Linotype"/>
      <w:i/>
      <w:color w:val="000000"/>
      <w:sz w:val="24"/>
      <w:szCs w:val="22"/>
      <w:lang w:eastAsia="de-CH"/>
    </w:rPr>
  </w:style>
  <w:style w:type="paragraph" w:customStyle="1" w:styleId="MDPI32textnoindent">
    <w:name w:val="MDPI_3.2_text_no_indent"/>
    <w:basedOn w:val="MDPI31text"/>
    <w:qFormat/>
    <w:rsid w:val="006D1BDC"/>
    <w:pPr>
      <w:ind w:firstLine="0"/>
    </w:pPr>
  </w:style>
  <w:style w:type="paragraph" w:customStyle="1" w:styleId="MDPI31text">
    <w:name w:val="MDPI_3.1_text"/>
    <w:qFormat/>
    <w:rsid w:val="0009635A"/>
    <w:pPr>
      <w:adjustRightInd w:val="0"/>
      <w:snapToGrid w:val="0"/>
      <w:spacing w:line="228" w:lineRule="auto"/>
      <w:ind w:left="2608"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33textspaceafter">
    <w:name w:val="MDPI_3.3_text_space_after"/>
    <w:qFormat/>
    <w:rsid w:val="006D1BDC"/>
    <w:pPr>
      <w:adjustRightInd w:val="0"/>
      <w:snapToGrid w:val="0"/>
      <w:spacing w:after="240" w:line="228" w:lineRule="auto"/>
      <w:ind w:left="2608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35textbeforelist">
    <w:name w:val="MDPI_3.5_text_before_list"/>
    <w:qFormat/>
    <w:rsid w:val="006D1BDC"/>
    <w:pPr>
      <w:adjustRightInd w:val="0"/>
      <w:snapToGrid w:val="0"/>
      <w:spacing w:line="228" w:lineRule="auto"/>
      <w:ind w:left="2608"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36textafterlist">
    <w:name w:val="MDPI_3.6_text_after_list"/>
    <w:qFormat/>
    <w:rsid w:val="006D1BDC"/>
    <w:pPr>
      <w:adjustRightInd w:val="0"/>
      <w:snapToGrid w:val="0"/>
      <w:spacing w:before="120" w:line="228" w:lineRule="auto"/>
      <w:ind w:left="2608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37itemize">
    <w:name w:val="MDPI_3.7_itemize"/>
    <w:qFormat/>
    <w:rsid w:val="00F41F35"/>
    <w:pPr>
      <w:numPr>
        <w:numId w:val="22"/>
      </w:numPr>
      <w:adjustRightInd w:val="0"/>
      <w:snapToGrid w:val="0"/>
      <w:spacing w:line="228" w:lineRule="auto"/>
      <w:jc w:val="both"/>
    </w:pPr>
    <w:rPr>
      <w:rFonts w:ascii="Palatino Linotype" w:eastAsia="Times New Roman" w:hAnsi="Palatino Linotype"/>
      <w:color w:val="000000"/>
      <w:szCs w:val="22"/>
      <w:lang w:eastAsia="de-DE" w:bidi="en-US"/>
    </w:rPr>
  </w:style>
  <w:style w:type="paragraph" w:customStyle="1" w:styleId="MDPI38bullet">
    <w:name w:val="MDPI_3.8_bullet"/>
    <w:qFormat/>
    <w:rsid w:val="00F41F35"/>
    <w:pPr>
      <w:numPr>
        <w:numId w:val="20"/>
      </w:numPr>
      <w:adjustRightInd w:val="0"/>
      <w:snapToGrid w:val="0"/>
      <w:spacing w:line="228" w:lineRule="auto"/>
      <w:jc w:val="both"/>
    </w:pPr>
    <w:rPr>
      <w:rFonts w:ascii="Palatino Linotype" w:eastAsia="Times New Roman" w:hAnsi="Palatino Linotype"/>
      <w:color w:val="000000"/>
      <w:szCs w:val="22"/>
      <w:lang w:eastAsia="de-DE" w:bidi="en-US"/>
    </w:rPr>
  </w:style>
  <w:style w:type="paragraph" w:customStyle="1" w:styleId="MDPI39equation">
    <w:name w:val="MDPI_3.9_equation"/>
    <w:qFormat/>
    <w:rsid w:val="006D1BDC"/>
    <w:pPr>
      <w:adjustRightInd w:val="0"/>
      <w:snapToGrid w:val="0"/>
      <w:spacing w:before="120" w:after="120" w:line="260" w:lineRule="atLeast"/>
      <w:ind w:left="709"/>
      <w:jc w:val="center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3aequationnumber">
    <w:name w:val="MDPI_3.a_equation_number"/>
    <w:qFormat/>
    <w:rsid w:val="006D1BDC"/>
    <w:pPr>
      <w:spacing w:before="120" w:after="120"/>
      <w:jc w:val="right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41tablecaption">
    <w:name w:val="MDPI_4.1_table_caption"/>
    <w:qFormat/>
    <w:rsid w:val="006D1BDC"/>
    <w:pPr>
      <w:adjustRightInd w:val="0"/>
      <w:snapToGrid w:val="0"/>
      <w:spacing w:before="240" w:after="120" w:line="228" w:lineRule="auto"/>
      <w:ind w:left="2608"/>
      <w:jc w:val="both"/>
    </w:pPr>
    <w:rPr>
      <w:rFonts w:ascii="Palatino Linotype" w:eastAsia="Times New Roman" w:hAnsi="Palatino Linotype" w:cs="Cordia New"/>
      <w:color w:val="000000"/>
      <w:sz w:val="18"/>
      <w:szCs w:val="22"/>
      <w:lang w:eastAsia="de-DE" w:bidi="en-US"/>
    </w:rPr>
  </w:style>
  <w:style w:type="paragraph" w:customStyle="1" w:styleId="MDPI42tablebody">
    <w:name w:val="MDPI_4.2_table_body"/>
    <w:qFormat/>
    <w:rsid w:val="009B1CDB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43tablefooter">
    <w:name w:val="MDPI_4.3_table_footer"/>
    <w:next w:val="MDPI31text"/>
    <w:qFormat/>
    <w:rsid w:val="006D1BDC"/>
    <w:pPr>
      <w:adjustRightInd w:val="0"/>
      <w:snapToGrid w:val="0"/>
      <w:spacing w:line="228" w:lineRule="auto"/>
      <w:ind w:left="2608"/>
      <w:jc w:val="both"/>
    </w:pPr>
    <w:rPr>
      <w:rFonts w:ascii="Palatino Linotype" w:eastAsia="Times New Roman" w:hAnsi="Palatino Linotype" w:cs="Cordia New"/>
      <w:color w:val="000000"/>
      <w:sz w:val="18"/>
      <w:szCs w:val="22"/>
      <w:lang w:eastAsia="de-DE" w:bidi="en-US"/>
    </w:rPr>
  </w:style>
  <w:style w:type="paragraph" w:customStyle="1" w:styleId="MDPI51figurecaption">
    <w:name w:val="MDPI_5.1_figure_caption"/>
    <w:qFormat/>
    <w:rsid w:val="006D1BDC"/>
    <w:pPr>
      <w:adjustRightInd w:val="0"/>
      <w:snapToGrid w:val="0"/>
      <w:spacing w:before="120" w:after="240" w:line="228" w:lineRule="auto"/>
      <w:ind w:left="2608"/>
      <w:jc w:val="both"/>
    </w:pPr>
    <w:rPr>
      <w:rFonts w:ascii="Palatino Linotype" w:eastAsia="Times New Roman" w:hAnsi="Palatino Linotype"/>
      <w:color w:val="000000"/>
      <w:sz w:val="18"/>
      <w:lang w:eastAsia="de-DE" w:bidi="en-US"/>
    </w:rPr>
  </w:style>
  <w:style w:type="paragraph" w:customStyle="1" w:styleId="MDPI52figure">
    <w:name w:val="MDPI_5.2_figure"/>
    <w:qFormat/>
    <w:rsid w:val="006D1BDC"/>
    <w:pPr>
      <w:adjustRightInd w:val="0"/>
      <w:snapToGrid w:val="0"/>
      <w:spacing w:before="240" w:after="120"/>
      <w:jc w:val="center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23heading3">
    <w:name w:val="MDPI_2.3_heading3"/>
    <w:qFormat/>
    <w:rsid w:val="006D1BDC"/>
    <w:pPr>
      <w:adjustRightInd w:val="0"/>
      <w:snapToGrid w:val="0"/>
      <w:spacing w:before="60" w:after="60" w:line="228" w:lineRule="auto"/>
      <w:ind w:left="2608"/>
      <w:outlineLvl w:val="2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21heading1">
    <w:name w:val="MDPI_2.1_heading1"/>
    <w:qFormat/>
    <w:rsid w:val="006D1BDC"/>
    <w:pPr>
      <w:adjustRightInd w:val="0"/>
      <w:snapToGrid w:val="0"/>
      <w:spacing w:before="240" w:after="60" w:line="228" w:lineRule="auto"/>
      <w:ind w:left="2608"/>
      <w:outlineLvl w:val="0"/>
    </w:pPr>
    <w:rPr>
      <w:rFonts w:ascii="Palatino Linotype" w:eastAsia="Times New Roman" w:hAnsi="Palatino Linotype"/>
      <w:b/>
      <w:snapToGrid w:val="0"/>
      <w:color w:val="000000"/>
      <w:szCs w:val="22"/>
      <w:lang w:eastAsia="de-DE" w:bidi="en-US"/>
    </w:rPr>
  </w:style>
  <w:style w:type="paragraph" w:customStyle="1" w:styleId="MDPI22heading2">
    <w:name w:val="MDPI_2.2_heading2"/>
    <w:qFormat/>
    <w:rsid w:val="006D1BDC"/>
    <w:pPr>
      <w:adjustRightInd w:val="0"/>
      <w:snapToGrid w:val="0"/>
      <w:spacing w:before="60" w:after="60" w:line="228" w:lineRule="auto"/>
      <w:ind w:left="2608"/>
      <w:outlineLvl w:val="1"/>
    </w:pPr>
    <w:rPr>
      <w:rFonts w:ascii="Palatino Linotype" w:eastAsia="Times New Roman" w:hAnsi="Palatino Linotype"/>
      <w:i/>
      <w:noProof/>
      <w:snapToGrid w:val="0"/>
      <w:color w:val="000000"/>
      <w:szCs w:val="22"/>
      <w:lang w:eastAsia="de-DE" w:bidi="en-US"/>
    </w:rPr>
  </w:style>
  <w:style w:type="paragraph" w:customStyle="1" w:styleId="MDPI71References">
    <w:name w:val="MDPI_7.1_References"/>
    <w:qFormat/>
    <w:rsid w:val="001738D6"/>
    <w:pPr>
      <w:numPr>
        <w:numId w:val="23"/>
      </w:numPr>
      <w:adjustRightInd w:val="0"/>
      <w:snapToGrid w:val="0"/>
      <w:spacing w:line="228" w:lineRule="auto"/>
      <w:jc w:val="both"/>
    </w:pPr>
    <w:rPr>
      <w:rFonts w:ascii="Palatino Linotype" w:eastAsia="Times New Roman" w:hAnsi="Palatino Linotype"/>
      <w:color w:val="000000"/>
      <w:sz w:val="18"/>
      <w:lang w:eastAsia="de-DE" w:bidi="en-US"/>
    </w:rPr>
  </w:style>
  <w:style w:type="paragraph" w:styleId="Tekstdymka">
    <w:name w:val="Balloon Text"/>
    <w:basedOn w:val="Normalny"/>
    <w:link w:val="TekstdymkaZnak"/>
    <w:uiPriority w:val="99"/>
    <w:rsid w:val="006D1BDC"/>
    <w:rPr>
      <w:rFonts w:cs="Tahoma"/>
      <w:szCs w:val="18"/>
    </w:rPr>
  </w:style>
  <w:style w:type="character" w:customStyle="1" w:styleId="TekstdymkaZnak">
    <w:name w:val="Tekst dymka Znak"/>
    <w:link w:val="Tekstdymka"/>
    <w:uiPriority w:val="99"/>
    <w:rsid w:val="006D1BDC"/>
    <w:rPr>
      <w:rFonts w:ascii="Palatino Linotype" w:hAnsi="Palatino Linotype" w:cs="Tahoma"/>
      <w:noProof/>
      <w:color w:val="000000"/>
      <w:szCs w:val="18"/>
    </w:rPr>
  </w:style>
  <w:style w:type="character" w:styleId="Numerwiersza">
    <w:name w:val="line number"/>
    <w:uiPriority w:val="99"/>
    <w:rsid w:val="000541A0"/>
    <w:rPr>
      <w:rFonts w:ascii="Palatino Linotype" w:hAnsi="Palatino Linotype"/>
      <w:sz w:val="16"/>
    </w:rPr>
  </w:style>
  <w:style w:type="table" w:customStyle="1" w:styleId="MDPI41threelinetable">
    <w:name w:val="MDPI_4.1_three_line_table"/>
    <w:basedOn w:val="Standardowy"/>
    <w:uiPriority w:val="99"/>
    <w:rsid w:val="006D1BDC"/>
    <w:pPr>
      <w:adjustRightInd w:val="0"/>
      <w:snapToGrid w:val="0"/>
      <w:jc w:val="center"/>
    </w:pPr>
    <w:rPr>
      <w:rFonts w:ascii="Palatino Linotype" w:hAnsi="Palatino Linotype"/>
      <w:color w:val="00000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Palatino Linotype" w:hAnsi="Palatino Linotype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ipercze">
    <w:name w:val="Hyperlink"/>
    <w:uiPriority w:val="99"/>
    <w:rsid w:val="006D1BDC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393F1C"/>
    <w:rPr>
      <w:color w:val="605E5C"/>
      <w:shd w:val="clear" w:color="auto" w:fill="E1DFDD"/>
    </w:rPr>
  </w:style>
  <w:style w:type="table" w:customStyle="1" w:styleId="PlainTable41">
    <w:name w:val="Plain Table 41"/>
    <w:basedOn w:val="Standardowy"/>
    <w:uiPriority w:val="44"/>
    <w:rsid w:val="00D6704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MDPI34textspacebefore">
    <w:name w:val="MDPI_3.4_text_space_before"/>
    <w:qFormat/>
    <w:rsid w:val="006D1BDC"/>
    <w:pPr>
      <w:adjustRightInd w:val="0"/>
      <w:snapToGrid w:val="0"/>
      <w:spacing w:before="240" w:line="228" w:lineRule="auto"/>
      <w:ind w:left="2608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81theorem">
    <w:name w:val="MDPI_8.1_theorem"/>
    <w:qFormat/>
    <w:rsid w:val="006D1BDC"/>
    <w:pPr>
      <w:adjustRightInd w:val="0"/>
      <w:snapToGrid w:val="0"/>
      <w:spacing w:line="228" w:lineRule="auto"/>
      <w:ind w:left="2608"/>
      <w:jc w:val="both"/>
    </w:pPr>
    <w:rPr>
      <w:rFonts w:ascii="Palatino Linotype" w:eastAsia="Times New Roman" w:hAnsi="Palatino Linotype"/>
      <w:i/>
      <w:snapToGrid w:val="0"/>
      <w:color w:val="000000"/>
      <w:szCs w:val="22"/>
      <w:lang w:eastAsia="de-DE" w:bidi="en-US"/>
    </w:rPr>
  </w:style>
  <w:style w:type="paragraph" w:customStyle="1" w:styleId="MDPI82proof">
    <w:name w:val="MDPI_8.2_proof"/>
    <w:qFormat/>
    <w:rsid w:val="006D1BDC"/>
    <w:pPr>
      <w:adjustRightInd w:val="0"/>
      <w:snapToGrid w:val="0"/>
      <w:spacing w:line="228" w:lineRule="auto"/>
      <w:ind w:left="2608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61Citation">
    <w:name w:val="MDPI_6.1_Citation"/>
    <w:qFormat/>
    <w:rsid w:val="006D1BDC"/>
    <w:pPr>
      <w:adjustRightInd w:val="0"/>
      <w:snapToGrid w:val="0"/>
      <w:spacing w:line="240" w:lineRule="atLeast"/>
      <w:ind w:right="113"/>
    </w:pPr>
    <w:rPr>
      <w:rFonts w:ascii="Palatino Linotype" w:hAnsi="Palatino Linotype" w:cs="Cordia New"/>
      <w:sz w:val="14"/>
      <w:szCs w:val="22"/>
    </w:rPr>
  </w:style>
  <w:style w:type="paragraph" w:customStyle="1" w:styleId="MDPI62BackMatter">
    <w:name w:val="MDPI_6.2_BackMatter"/>
    <w:qFormat/>
    <w:rsid w:val="006D1BDC"/>
    <w:pPr>
      <w:adjustRightInd w:val="0"/>
      <w:snapToGrid w:val="0"/>
      <w:spacing w:after="120" w:line="228" w:lineRule="auto"/>
      <w:ind w:left="2608"/>
      <w:jc w:val="both"/>
    </w:pPr>
    <w:rPr>
      <w:rFonts w:ascii="Palatino Linotype" w:eastAsia="Times New Roman" w:hAnsi="Palatino Linotype"/>
      <w:snapToGrid w:val="0"/>
      <w:color w:val="000000"/>
      <w:sz w:val="18"/>
      <w:lang w:eastAsia="en-US" w:bidi="en-US"/>
    </w:rPr>
  </w:style>
  <w:style w:type="paragraph" w:customStyle="1" w:styleId="MDPI63Notes">
    <w:name w:val="MDPI_6.3_Notes"/>
    <w:qFormat/>
    <w:rsid w:val="006D1BDC"/>
    <w:pPr>
      <w:adjustRightInd w:val="0"/>
      <w:snapToGrid w:val="0"/>
      <w:spacing w:before="240" w:line="228" w:lineRule="auto"/>
      <w:jc w:val="both"/>
    </w:pPr>
    <w:rPr>
      <w:rFonts w:ascii="Palatino Linotype" w:hAnsi="Palatino Linotype"/>
      <w:snapToGrid w:val="0"/>
      <w:color w:val="000000"/>
      <w:sz w:val="18"/>
      <w:lang w:eastAsia="en-US" w:bidi="en-US"/>
    </w:rPr>
  </w:style>
  <w:style w:type="paragraph" w:customStyle="1" w:styleId="MDPI15academiceditor">
    <w:name w:val="MDPI_1.5_academic_editor"/>
    <w:qFormat/>
    <w:rsid w:val="00B9275A"/>
    <w:pPr>
      <w:adjustRightInd w:val="0"/>
      <w:snapToGrid w:val="0"/>
      <w:spacing w:before="120" w:line="240" w:lineRule="atLeast"/>
      <w:ind w:right="113"/>
    </w:pPr>
    <w:rPr>
      <w:rFonts w:ascii="Palatino Linotype" w:eastAsia="Times New Roman" w:hAnsi="Palatino Linotype"/>
      <w:color w:val="000000"/>
      <w:sz w:val="14"/>
      <w:szCs w:val="22"/>
      <w:lang w:eastAsia="de-DE" w:bidi="en-US"/>
    </w:rPr>
  </w:style>
  <w:style w:type="paragraph" w:customStyle="1" w:styleId="MDPI19classification">
    <w:name w:val="MDPI_1.9_classification"/>
    <w:qFormat/>
    <w:rsid w:val="006D1BDC"/>
    <w:pPr>
      <w:spacing w:before="240" w:line="260" w:lineRule="atLeast"/>
      <w:ind w:left="113"/>
      <w:jc w:val="both"/>
    </w:pPr>
    <w:rPr>
      <w:rFonts w:ascii="Palatino Linotype" w:eastAsia="Times New Roman" w:hAnsi="Palatino Linotype"/>
      <w:b/>
      <w:color w:val="000000"/>
      <w:szCs w:val="22"/>
      <w:lang w:eastAsia="de-DE" w:bidi="en-US"/>
    </w:rPr>
  </w:style>
  <w:style w:type="paragraph" w:customStyle="1" w:styleId="MDPI411onetablecaption">
    <w:name w:val="MDPI_4.1.1_one_table_caption"/>
    <w:qFormat/>
    <w:rsid w:val="006D1BDC"/>
    <w:pPr>
      <w:adjustRightInd w:val="0"/>
      <w:snapToGrid w:val="0"/>
      <w:spacing w:before="240" w:after="120" w:line="260" w:lineRule="atLeast"/>
      <w:jc w:val="center"/>
    </w:pPr>
    <w:rPr>
      <w:rFonts w:ascii="Palatino Linotype" w:hAnsi="Palatino Linotype" w:cs="Cordia New"/>
      <w:noProof/>
      <w:color w:val="000000"/>
      <w:sz w:val="18"/>
      <w:szCs w:val="22"/>
      <w:lang w:bidi="en-US"/>
    </w:rPr>
  </w:style>
  <w:style w:type="paragraph" w:customStyle="1" w:styleId="MDPI511onefigurecaption">
    <w:name w:val="MDPI_5.1.1_one_figure_caption"/>
    <w:qFormat/>
    <w:rsid w:val="006D1BDC"/>
    <w:pPr>
      <w:adjustRightInd w:val="0"/>
      <w:snapToGrid w:val="0"/>
      <w:spacing w:before="240" w:after="120" w:line="260" w:lineRule="atLeast"/>
      <w:jc w:val="center"/>
    </w:pPr>
    <w:rPr>
      <w:rFonts w:ascii="Palatino Linotype" w:hAnsi="Palatino Linotype"/>
      <w:noProof/>
      <w:color w:val="000000"/>
      <w:sz w:val="18"/>
      <w:lang w:bidi="en-US"/>
    </w:rPr>
  </w:style>
  <w:style w:type="paragraph" w:customStyle="1" w:styleId="MDPI72Copyright">
    <w:name w:val="MDPI_7.2_Copyright"/>
    <w:qFormat/>
    <w:rsid w:val="00521E70"/>
    <w:pPr>
      <w:adjustRightInd w:val="0"/>
      <w:snapToGrid w:val="0"/>
      <w:spacing w:before="60" w:line="240" w:lineRule="atLeast"/>
      <w:ind w:right="113"/>
      <w:jc w:val="both"/>
    </w:pPr>
    <w:rPr>
      <w:rFonts w:ascii="Palatino Linotype" w:eastAsia="Times New Roman" w:hAnsi="Palatino Linotype"/>
      <w:noProof/>
      <w:snapToGrid w:val="0"/>
      <w:color w:val="000000"/>
      <w:sz w:val="14"/>
      <w:lang w:val="en-GB" w:eastAsia="en-GB"/>
    </w:rPr>
  </w:style>
  <w:style w:type="paragraph" w:customStyle="1" w:styleId="MDPI73CopyrightImage">
    <w:name w:val="MDPI_7.3_CopyrightImage"/>
    <w:rsid w:val="006D1BDC"/>
    <w:pPr>
      <w:adjustRightInd w:val="0"/>
      <w:snapToGrid w:val="0"/>
      <w:spacing w:after="100" w:line="260" w:lineRule="atLeast"/>
      <w:jc w:val="right"/>
    </w:pPr>
    <w:rPr>
      <w:rFonts w:ascii="Palatino Linotype" w:eastAsia="Times New Roman" w:hAnsi="Palatino Linotype"/>
      <w:color w:val="000000"/>
      <w:lang w:eastAsia="de-CH"/>
    </w:rPr>
  </w:style>
  <w:style w:type="paragraph" w:customStyle="1" w:styleId="MDPIequationFram">
    <w:name w:val="MDPI_equationFram"/>
    <w:qFormat/>
    <w:rsid w:val="006D1BDC"/>
    <w:pPr>
      <w:adjustRightInd w:val="0"/>
      <w:snapToGrid w:val="0"/>
      <w:spacing w:before="120" w:after="120"/>
      <w:jc w:val="center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footer">
    <w:name w:val="MDPI_footer"/>
    <w:qFormat/>
    <w:rsid w:val="006D1BDC"/>
    <w:pPr>
      <w:adjustRightInd w:val="0"/>
      <w:snapToGrid w:val="0"/>
      <w:spacing w:before="120" w:line="260" w:lineRule="atLeast"/>
      <w:jc w:val="center"/>
    </w:pPr>
    <w:rPr>
      <w:rFonts w:ascii="Palatino Linotype" w:eastAsia="Times New Roman" w:hAnsi="Palatino Linotype"/>
      <w:color w:val="000000"/>
      <w:lang w:eastAsia="de-DE"/>
    </w:rPr>
  </w:style>
  <w:style w:type="paragraph" w:customStyle="1" w:styleId="MDPIfooterfirstpage">
    <w:name w:val="MDPI_footer_firstpage"/>
    <w:qFormat/>
    <w:rsid w:val="006D1BDC"/>
    <w:pPr>
      <w:tabs>
        <w:tab w:val="right" w:pos="8845"/>
      </w:tabs>
      <w:spacing w:line="160" w:lineRule="exact"/>
    </w:pPr>
    <w:rPr>
      <w:rFonts w:ascii="Palatino Linotype" w:eastAsia="Times New Roman" w:hAnsi="Palatino Linotype"/>
      <w:color w:val="000000"/>
      <w:sz w:val="16"/>
      <w:lang w:eastAsia="de-DE"/>
    </w:rPr>
  </w:style>
  <w:style w:type="paragraph" w:customStyle="1" w:styleId="MDPIheader">
    <w:name w:val="MDPI_header"/>
    <w:qFormat/>
    <w:rsid w:val="006D1BDC"/>
    <w:pPr>
      <w:adjustRightInd w:val="0"/>
      <w:snapToGrid w:val="0"/>
      <w:spacing w:after="240" w:line="260" w:lineRule="atLeast"/>
      <w:jc w:val="both"/>
    </w:pPr>
    <w:rPr>
      <w:rFonts w:ascii="Palatino Linotype" w:eastAsia="Times New Roman" w:hAnsi="Palatino Linotype"/>
      <w:iCs/>
      <w:color w:val="000000"/>
      <w:sz w:val="16"/>
      <w:lang w:eastAsia="de-DE"/>
    </w:rPr>
  </w:style>
  <w:style w:type="paragraph" w:customStyle="1" w:styleId="MDPIheadercitation">
    <w:name w:val="MDPI_header_citation"/>
    <w:rsid w:val="006D1BDC"/>
    <w:pPr>
      <w:spacing w:after="240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PIheadermdpilogo">
    <w:name w:val="MDPI_header_mdpi_logo"/>
    <w:qFormat/>
    <w:rsid w:val="006D1BDC"/>
    <w:pPr>
      <w:adjustRightInd w:val="0"/>
      <w:snapToGrid w:val="0"/>
      <w:spacing w:line="260" w:lineRule="atLeast"/>
      <w:jc w:val="right"/>
    </w:pPr>
    <w:rPr>
      <w:rFonts w:ascii="Palatino Linotype" w:eastAsia="Times New Roman" w:hAnsi="Palatino Linotype"/>
      <w:color w:val="000000"/>
      <w:sz w:val="24"/>
      <w:szCs w:val="22"/>
      <w:lang w:eastAsia="de-CH"/>
    </w:rPr>
  </w:style>
  <w:style w:type="table" w:customStyle="1" w:styleId="MDPITable">
    <w:name w:val="MDPI_Table"/>
    <w:basedOn w:val="Standardowy"/>
    <w:uiPriority w:val="99"/>
    <w:rsid w:val="006D1BDC"/>
    <w:rPr>
      <w:rFonts w:ascii="Palatino Linotype" w:hAnsi="Palatino Linotype"/>
      <w:color w:val="000000"/>
      <w:lang w:val="en-CA" w:eastAsia="en-US"/>
    </w:rPr>
    <w:tblPr>
      <w:tblCellMar>
        <w:left w:w="0" w:type="dxa"/>
        <w:right w:w="0" w:type="dxa"/>
      </w:tblCellMar>
    </w:tblPr>
  </w:style>
  <w:style w:type="paragraph" w:customStyle="1" w:styleId="MDPItext">
    <w:name w:val="MDPI_text"/>
    <w:qFormat/>
    <w:rsid w:val="006D1BDC"/>
    <w:pPr>
      <w:spacing w:line="260" w:lineRule="atLeast"/>
      <w:ind w:left="425" w:right="425" w:firstLine="284"/>
      <w:jc w:val="both"/>
    </w:pPr>
    <w:rPr>
      <w:rFonts w:ascii="Times New Roman" w:eastAsia="Times New Roman" w:hAnsi="Times New Roman"/>
      <w:noProof/>
      <w:snapToGrid w:val="0"/>
      <w:color w:val="000000"/>
      <w:sz w:val="22"/>
      <w:szCs w:val="22"/>
      <w:lang w:eastAsia="de-DE" w:bidi="en-US"/>
    </w:rPr>
  </w:style>
  <w:style w:type="paragraph" w:customStyle="1" w:styleId="MDPItitle">
    <w:name w:val="MDPI_title"/>
    <w:qFormat/>
    <w:rsid w:val="006D1BDC"/>
    <w:pPr>
      <w:adjustRightInd w:val="0"/>
      <w:snapToGrid w:val="0"/>
      <w:spacing w:after="240" w:line="260" w:lineRule="atLeast"/>
      <w:jc w:val="both"/>
    </w:pPr>
    <w:rPr>
      <w:rFonts w:ascii="Palatino Linotype" w:eastAsia="Times New Roman" w:hAnsi="Palatino Linotype"/>
      <w:b/>
      <w:snapToGrid w:val="0"/>
      <w:color w:val="000000"/>
      <w:sz w:val="36"/>
      <w:lang w:eastAsia="de-DE" w:bidi="en-US"/>
    </w:rPr>
  </w:style>
  <w:style w:type="character" w:customStyle="1" w:styleId="apple-converted-space">
    <w:name w:val="apple-converted-space"/>
    <w:rsid w:val="006D1BDC"/>
  </w:style>
  <w:style w:type="paragraph" w:styleId="Bibliografia">
    <w:name w:val="Bibliography"/>
    <w:basedOn w:val="Normalny"/>
    <w:next w:val="Normalny"/>
    <w:uiPriority w:val="37"/>
    <w:semiHidden/>
    <w:unhideWhenUsed/>
    <w:rsid w:val="006D1BDC"/>
  </w:style>
  <w:style w:type="paragraph" w:styleId="Tekstpodstawowy">
    <w:name w:val="Body Text"/>
    <w:link w:val="TekstpodstawowyZnak"/>
    <w:rsid w:val="006D1BDC"/>
    <w:pPr>
      <w:spacing w:after="120" w:line="340" w:lineRule="atLeast"/>
      <w:jc w:val="both"/>
    </w:pPr>
    <w:rPr>
      <w:rFonts w:ascii="Palatino Linotype" w:hAnsi="Palatino Linotype"/>
      <w:color w:val="000000"/>
      <w:sz w:val="24"/>
      <w:lang w:eastAsia="de-DE"/>
    </w:rPr>
  </w:style>
  <w:style w:type="character" w:customStyle="1" w:styleId="TekstpodstawowyZnak">
    <w:name w:val="Tekst podstawowy Znak"/>
    <w:link w:val="Tekstpodstawowy"/>
    <w:rsid w:val="006D1BDC"/>
    <w:rPr>
      <w:rFonts w:ascii="Palatino Linotype" w:hAnsi="Palatino Linotype"/>
      <w:color w:val="000000"/>
      <w:sz w:val="24"/>
      <w:lang w:eastAsia="de-DE"/>
    </w:rPr>
  </w:style>
  <w:style w:type="character" w:styleId="Odwoaniedokomentarza">
    <w:name w:val="annotation reference"/>
    <w:rsid w:val="006D1BDC"/>
    <w:rPr>
      <w:sz w:val="21"/>
      <w:szCs w:val="21"/>
    </w:rPr>
  </w:style>
  <w:style w:type="paragraph" w:styleId="Tekstkomentarza">
    <w:name w:val="annotation text"/>
    <w:basedOn w:val="Normalny"/>
    <w:link w:val="TekstkomentarzaZnak"/>
    <w:rsid w:val="006D1BDC"/>
  </w:style>
  <w:style w:type="character" w:customStyle="1" w:styleId="TekstkomentarzaZnak">
    <w:name w:val="Tekst komentarza Znak"/>
    <w:link w:val="Tekstkomentarza"/>
    <w:rsid w:val="006D1BDC"/>
    <w:rPr>
      <w:rFonts w:ascii="Palatino Linotype" w:hAnsi="Palatino Linotype"/>
      <w:noProof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6D1BDC"/>
    <w:rPr>
      <w:b/>
      <w:bCs/>
    </w:rPr>
  </w:style>
  <w:style w:type="character" w:customStyle="1" w:styleId="TematkomentarzaZnak">
    <w:name w:val="Temat komentarza Znak"/>
    <w:link w:val="Tematkomentarza"/>
    <w:rsid w:val="006D1BDC"/>
    <w:rPr>
      <w:rFonts w:ascii="Palatino Linotype" w:hAnsi="Palatino Linotype"/>
      <w:b/>
      <w:bCs/>
      <w:noProof/>
      <w:color w:val="000000"/>
    </w:rPr>
  </w:style>
  <w:style w:type="character" w:styleId="Odwoanieprzypisukocowego">
    <w:name w:val="endnote reference"/>
    <w:rsid w:val="006D1BDC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unhideWhenUsed/>
    <w:rsid w:val="006D1BDC"/>
    <w:pPr>
      <w:spacing w:line="240" w:lineRule="auto"/>
    </w:pPr>
  </w:style>
  <w:style w:type="character" w:customStyle="1" w:styleId="TekstprzypisukocowegoZnak">
    <w:name w:val="Tekst przypisu końcowego Znak"/>
    <w:link w:val="Tekstprzypisukocowego"/>
    <w:semiHidden/>
    <w:rsid w:val="006D1BDC"/>
    <w:rPr>
      <w:rFonts w:ascii="Palatino Linotype" w:hAnsi="Palatino Linotype"/>
      <w:noProof/>
      <w:color w:val="000000"/>
    </w:rPr>
  </w:style>
  <w:style w:type="character" w:styleId="UyteHipercze">
    <w:name w:val="FollowedHyperlink"/>
    <w:rsid w:val="006D1BDC"/>
    <w:rPr>
      <w:color w:val="954F72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6D1BDC"/>
    <w:pPr>
      <w:spacing w:line="240" w:lineRule="auto"/>
    </w:pPr>
  </w:style>
  <w:style w:type="character" w:customStyle="1" w:styleId="TekstprzypisudolnegoZnak">
    <w:name w:val="Tekst przypisu dolnego Znak"/>
    <w:link w:val="Tekstprzypisudolnego"/>
    <w:semiHidden/>
    <w:rsid w:val="006D1BDC"/>
    <w:rPr>
      <w:rFonts w:ascii="Palatino Linotype" w:hAnsi="Palatino Linotype"/>
      <w:noProof/>
      <w:color w:val="000000"/>
    </w:rPr>
  </w:style>
  <w:style w:type="paragraph" w:styleId="NormalnyWeb">
    <w:name w:val="Normal (Web)"/>
    <w:basedOn w:val="Normalny"/>
    <w:uiPriority w:val="99"/>
    <w:rsid w:val="006D1BDC"/>
    <w:rPr>
      <w:szCs w:val="24"/>
    </w:rPr>
  </w:style>
  <w:style w:type="paragraph" w:customStyle="1" w:styleId="MsoFootnoteText0">
    <w:name w:val="MsoFootnoteText"/>
    <w:basedOn w:val="NormalnyWeb"/>
    <w:qFormat/>
    <w:rsid w:val="006D1BDC"/>
    <w:rPr>
      <w:rFonts w:ascii="Times New Roman" w:hAnsi="Times New Roman"/>
    </w:rPr>
  </w:style>
  <w:style w:type="character" w:styleId="Numerstrony">
    <w:name w:val="page number"/>
    <w:rsid w:val="006D1BDC"/>
  </w:style>
  <w:style w:type="character" w:styleId="Tekstzastpczy">
    <w:name w:val="Placeholder Text"/>
    <w:uiPriority w:val="99"/>
    <w:semiHidden/>
    <w:rsid w:val="006D1BDC"/>
    <w:rPr>
      <w:color w:val="808080"/>
    </w:rPr>
  </w:style>
  <w:style w:type="paragraph" w:customStyle="1" w:styleId="MDPI71FootNotes">
    <w:name w:val="MDPI_7.1_FootNotes"/>
    <w:qFormat/>
    <w:rsid w:val="001852F3"/>
    <w:pPr>
      <w:numPr>
        <w:numId w:val="21"/>
      </w:numPr>
      <w:adjustRightInd w:val="0"/>
      <w:snapToGrid w:val="0"/>
      <w:spacing w:line="228" w:lineRule="auto"/>
    </w:pPr>
    <w:rPr>
      <w:rFonts w:ascii="Palatino Linotype" w:eastAsiaTheme="minorEastAsia" w:hAnsi="Palatino Linotype"/>
      <w:noProof/>
      <w:color w:val="000000"/>
      <w:sz w:val="18"/>
    </w:rPr>
  </w:style>
  <w:style w:type="table" w:customStyle="1" w:styleId="Tabela-Siatka1">
    <w:name w:val="Tabela - Siatka1"/>
    <w:basedOn w:val="Standardowy"/>
    <w:next w:val="Tabela-Siatka"/>
    <w:uiPriority w:val="59"/>
    <w:rsid w:val="00B85865"/>
    <w:pPr>
      <w:spacing w:line="260" w:lineRule="atLeast"/>
      <w:jc w:val="both"/>
    </w:pPr>
    <w:rPr>
      <w:rFonts w:ascii="Palatino Linotype" w:hAnsi="Palatino Linotype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A3DF6"/>
    <w:rPr>
      <w:rFonts w:ascii="Palatino Linotype" w:hAnsi="Palatino Linotype"/>
      <w:noProof/>
      <w:color w:val="000000"/>
    </w:rPr>
  </w:style>
  <w:style w:type="paragraph" w:styleId="Akapitzlist">
    <w:name w:val="List Paragraph"/>
    <w:basedOn w:val="Normalny"/>
    <w:uiPriority w:val="34"/>
    <w:qFormat/>
    <w:rsid w:val="00D261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B362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959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ndra\Downloads\diversity-template%20(3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E9BDBB2C-DE32-40D1-9813-12297D8C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diversity-template (3).dot</Template>
  <TotalTime>0</TotalTime>
  <Pages>4</Pages>
  <Words>45</Words>
  <Characters>247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Type of the Paper (Article</vt:lpstr>
      <vt:lpstr>Type of the Paper (Article</vt:lpstr>
    </vt:vector>
  </TitlesOfParts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creator/>
  <cp:lastModifiedBy/>
  <cp:revision>1</cp:revision>
  <cp:lastPrinted>2023-05-06T14:08:00Z</cp:lastPrinted>
  <dcterms:created xsi:type="dcterms:W3CDTF">2024-02-11T13:17:00Z</dcterms:created>
  <dcterms:modified xsi:type="dcterms:W3CDTF">2024-02-19T21:39:00Z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4c2602eba94bf63c3c2a33f5651e697c9533d18d3747d0efc543448fd3225b67</vt:lpwstr>
  </property>
</Properties>
</file>